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DA9" w:rsidRPr="00124C00" w:rsidRDefault="00354DA9" w:rsidP="00124C00">
      <w:pPr>
        <w:jc w:val="center"/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АДМИНИСТРАЦИЯ</w:t>
      </w:r>
    </w:p>
    <w:p w:rsidR="00354DA9" w:rsidRPr="00124C00" w:rsidRDefault="00354DA9" w:rsidP="00124C00">
      <w:pPr>
        <w:jc w:val="center"/>
        <w:rPr>
          <w:rFonts w:ascii="Arial" w:hAnsi="Arial" w:cs="Arial"/>
          <w:spacing w:val="10"/>
          <w:szCs w:val="24"/>
        </w:rPr>
      </w:pPr>
      <w:r w:rsidRPr="00124C00">
        <w:rPr>
          <w:rFonts w:ascii="Arial" w:hAnsi="Arial" w:cs="Arial"/>
          <w:spacing w:val="10"/>
          <w:szCs w:val="24"/>
        </w:rPr>
        <w:t>ГОРОДСКОГО ОКРУГА ЛЮБЕРЦЫ</w:t>
      </w:r>
      <w:r w:rsidRPr="00124C00">
        <w:rPr>
          <w:rFonts w:ascii="Arial" w:hAnsi="Arial" w:cs="Arial"/>
          <w:spacing w:val="10"/>
          <w:szCs w:val="24"/>
        </w:rPr>
        <w:br/>
        <w:t>МОСКОВСКОЙ ОБЛАСТИ</w:t>
      </w:r>
    </w:p>
    <w:p w:rsidR="00354DA9" w:rsidRPr="00124C00" w:rsidRDefault="00354DA9" w:rsidP="00124C00">
      <w:pPr>
        <w:spacing w:line="100" w:lineRule="atLeast"/>
        <w:jc w:val="center"/>
        <w:rPr>
          <w:rFonts w:ascii="Arial" w:hAnsi="Arial" w:cs="Arial"/>
          <w:szCs w:val="24"/>
        </w:rPr>
      </w:pPr>
    </w:p>
    <w:p w:rsidR="00354DA9" w:rsidRPr="00124C00" w:rsidRDefault="00354DA9" w:rsidP="00124C00">
      <w:pPr>
        <w:spacing w:line="100" w:lineRule="atLeast"/>
        <w:jc w:val="center"/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ПОСТАНОВЛЕНИЕ</w:t>
      </w:r>
    </w:p>
    <w:p w:rsidR="00354DA9" w:rsidRPr="00124C00" w:rsidRDefault="00354DA9" w:rsidP="00124C00">
      <w:pPr>
        <w:rPr>
          <w:rFonts w:ascii="Arial" w:hAnsi="Arial" w:cs="Arial"/>
          <w:szCs w:val="24"/>
        </w:rPr>
      </w:pPr>
    </w:p>
    <w:p w:rsidR="00354DA9" w:rsidRPr="00124C00" w:rsidRDefault="00124C00" w:rsidP="00124C00">
      <w:pPr>
        <w:tabs>
          <w:tab w:val="left" w:pos="9639"/>
        </w:tabs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06.04.2026</w:t>
      </w:r>
      <w:r w:rsidR="00354DA9" w:rsidRPr="00124C00">
        <w:rPr>
          <w:rFonts w:ascii="Arial" w:hAnsi="Arial" w:cs="Arial"/>
          <w:szCs w:val="24"/>
        </w:rPr>
        <w:t xml:space="preserve">                                                                                </w:t>
      </w:r>
      <w:r w:rsidR="00EF60FF" w:rsidRPr="00124C00">
        <w:rPr>
          <w:rFonts w:ascii="Arial" w:hAnsi="Arial" w:cs="Arial"/>
          <w:szCs w:val="24"/>
        </w:rPr>
        <w:t xml:space="preserve">             </w:t>
      </w:r>
      <w:r w:rsidR="00354DA9" w:rsidRPr="00124C00">
        <w:rPr>
          <w:rFonts w:ascii="Arial" w:hAnsi="Arial" w:cs="Arial"/>
          <w:szCs w:val="24"/>
        </w:rPr>
        <w:t xml:space="preserve">   №</w:t>
      </w:r>
      <w:r w:rsidRPr="00124C00">
        <w:rPr>
          <w:rFonts w:ascii="Arial" w:hAnsi="Arial" w:cs="Arial"/>
          <w:szCs w:val="24"/>
        </w:rPr>
        <w:t xml:space="preserve"> 1245-ПА</w:t>
      </w:r>
    </w:p>
    <w:p w:rsidR="00354DA9" w:rsidRPr="00124C00" w:rsidRDefault="00354DA9" w:rsidP="00124C00">
      <w:pPr>
        <w:jc w:val="center"/>
        <w:rPr>
          <w:rFonts w:ascii="Arial" w:hAnsi="Arial" w:cs="Arial"/>
          <w:szCs w:val="24"/>
        </w:rPr>
      </w:pPr>
    </w:p>
    <w:p w:rsidR="00354DA9" w:rsidRPr="00124C00" w:rsidRDefault="00354DA9" w:rsidP="00124C00">
      <w:pPr>
        <w:jc w:val="center"/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г. Люберцы</w:t>
      </w:r>
    </w:p>
    <w:p w:rsidR="00354DA9" w:rsidRPr="00124C00" w:rsidRDefault="00354DA9" w:rsidP="00BE75E6">
      <w:pPr>
        <w:ind w:firstLine="709"/>
        <w:jc w:val="center"/>
        <w:rPr>
          <w:rFonts w:ascii="Arial" w:hAnsi="Arial" w:cs="Arial"/>
          <w:b/>
          <w:szCs w:val="24"/>
        </w:rPr>
      </w:pPr>
    </w:p>
    <w:p w:rsidR="00354DA9" w:rsidRPr="00124C00" w:rsidRDefault="00354DA9" w:rsidP="00BE75E6">
      <w:pPr>
        <w:keepNext/>
        <w:spacing w:line="276" w:lineRule="auto"/>
        <w:ind w:firstLine="709"/>
        <w:jc w:val="center"/>
        <w:rPr>
          <w:rFonts w:ascii="Arial" w:hAnsi="Arial" w:cs="Arial"/>
          <w:szCs w:val="24"/>
        </w:rPr>
      </w:pPr>
      <w:r w:rsidRPr="00124C00">
        <w:rPr>
          <w:rFonts w:ascii="Arial" w:hAnsi="Arial" w:cs="Arial"/>
          <w:b/>
          <w:bCs/>
          <w:szCs w:val="24"/>
        </w:rPr>
        <w:t>О</w:t>
      </w:r>
      <w:r w:rsidR="00BE75E6" w:rsidRPr="00124C00">
        <w:rPr>
          <w:rFonts w:ascii="Arial" w:hAnsi="Arial" w:cs="Arial"/>
          <w:b/>
          <w:bCs/>
          <w:szCs w:val="24"/>
        </w:rPr>
        <w:t xml:space="preserve"> внесении изменений</w:t>
      </w:r>
      <w:r w:rsidR="00250393" w:rsidRPr="00124C00">
        <w:rPr>
          <w:rFonts w:ascii="Arial" w:hAnsi="Arial" w:cs="Arial"/>
          <w:b/>
          <w:bCs/>
          <w:szCs w:val="24"/>
        </w:rPr>
        <w:t xml:space="preserve"> </w:t>
      </w:r>
      <w:r w:rsidR="00BE75E6" w:rsidRPr="00124C00">
        <w:rPr>
          <w:rFonts w:ascii="Arial" w:hAnsi="Arial" w:cs="Arial"/>
          <w:b/>
          <w:bCs/>
          <w:szCs w:val="24"/>
        </w:rPr>
        <w:t>в</w:t>
      </w:r>
      <w:r w:rsidRPr="00124C00">
        <w:rPr>
          <w:rFonts w:ascii="Arial" w:hAnsi="Arial" w:cs="Arial"/>
          <w:b/>
          <w:bCs/>
          <w:szCs w:val="24"/>
        </w:rPr>
        <w:t xml:space="preserve"> </w:t>
      </w:r>
      <w:r w:rsidR="00C31834" w:rsidRPr="00124C00">
        <w:rPr>
          <w:rFonts w:ascii="Arial" w:hAnsi="Arial" w:cs="Arial"/>
          <w:b/>
          <w:bCs/>
          <w:szCs w:val="24"/>
        </w:rPr>
        <w:t>а</w:t>
      </w:r>
      <w:r w:rsidRPr="00124C00">
        <w:rPr>
          <w:rFonts w:ascii="Arial" w:hAnsi="Arial" w:cs="Arial"/>
          <w:b/>
          <w:bCs/>
          <w:szCs w:val="24"/>
        </w:rPr>
        <w:t>дминистративн</w:t>
      </w:r>
      <w:r w:rsidR="00BE75E6" w:rsidRPr="00124C00">
        <w:rPr>
          <w:rFonts w:ascii="Arial" w:hAnsi="Arial" w:cs="Arial"/>
          <w:b/>
          <w:bCs/>
          <w:szCs w:val="24"/>
        </w:rPr>
        <w:t>ый регламент</w:t>
      </w:r>
      <w:r w:rsidRPr="00124C00">
        <w:rPr>
          <w:rFonts w:ascii="Arial" w:hAnsi="Arial" w:cs="Arial"/>
          <w:b/>
          <w:bCs/>
          <w:szCs w:val="24"/>
        </w:rPr>
        <w:t xml:space="preserve"> предоставления</w:t>
      </w:r>
      <w:r w:rsidR="00BE75E6" w:rsidRPr="00124C00">
        <w:rPr>
          <w:rFonts w:ascii="Arial" w:hAnsi="Arial" w:cs="Arial"/>
          <w:b/>
          <w:bCs/>
          <w:szCs w:val="24"/>
        </w:rPr>
        <w:t xml:space="preserve"> </w:t>
      </w:r>
      <w:r w:rsidRPr="00124C00">
        <w:rPr>
          <w:rFonts w:ascii="Arial" w:hAnsi="Arial" w:cs="Arial"/>
          <w:b/>
          <w:bCs/>
          <w:szCs w:val="24"/>
        </w:rPr>
        <w:t>муниципальной услуги «Предоставление земельных участков, находящихся в муниципальной собственности, в постоянное (бессрочное) пользование»</w:t>
      </w:r>
    </w:p>
    <w:p w:rsidR="00354DA9" w:rsidRPr="00124C00" w:rsidRDefault="00354DA9" w:rsidP="00BE75E6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763AFF" w:rsidRPr="00124C00" w:rsidRDefault="00354DA9" w:rsidP="00763AFF">
      <w:pPr>
        <w:spacing w:line="276" w:lineRule="auto"/>
        <w:ind w:firstLine="709"/>
        <w:jc w:val="both"/>
        <w:rPr>
          <w:rFonts w:ascii="Arial" w:hAnsi="Arial" w:cs="Arial"/>
          <w:szCs w:val="24"/>
          <w:lang w:bidi="ru-RU"/>
        </w:rPr>
      </w:pPr>
      <w:r w:rsidRPr="00124C00">
        <w:rPr>
          <w:rFonts w:ascii="Arial" w:hAnsi="Arial" w:cs="Arial"/>
          <w:szCs w:val="24"/>
        </w:rPr>
        <w:t>В соответствии с Федеральным законом от 06.10.2003 № 131-ФЗ «Об общих принципах организации местного самоуправления в Российской Федерации», Федеральным законом от 27.07.2010 № 210</w:t>
      </w:r>
      <w:r w:rsidRPr="00124C00">
        <w:rPr>
          <w:rFonts w:ascii="Tahoma" w:hAnsi="Tahoma" w:cs="Tahoma"/>
          <w:szCs w:val="24"/>
        </w:rPr>
        <w:t>⁠⁠</w:t>
      </w:r>
      <w:r w:rsidRPr="00124C00">
        <w:rPr>
          <w:rFonts w:ascii="Arial" w:hAnsi="Arial" w:cs="Arial"/>
          <w:szCs w:val="24"/>
        </w:rPr>
        <w:t>-</w:t>
      </w:r>
      <w:r w:rsidRPr="00124C00">
        <w:rPr>
          <w:rFonts w:ascii="Tahoma" w:hAnsi="Tahoma" w:cs="Tahoma"/>
          <w:szCs w:val="24"/>
        </w:rPr>
        <w:t>⁠⁠</w:t>
      </w:r>
      <w:r w:rsidRPr="00124C00">
        <w:rPr>
          <w:rFonts w:ascii="Arial" w:hAnsi="Arial" w:cs="Arial"/>
          <w:szCs w:val="24"/>
        </w:rPr>
        <w:t xml:space="preserve">ФЗ «Об организации предоставления государственных и муниципальных услуг», </w:t>
      </w:r>
      <w:r w:rsidR="00BE75E6" w:rsidRPr="00124C00">
        <w:rPr>
          <w:rFonts w:ascii="Arial" w:hAnsi="Arial" w:cs="Arial"/>
          <w:szCs w:val="24"/>
        </w:rPr>
        <w:t xml:space="preserve">Федеральным законом от 20.03.2025 № 33-ФЗ «Об общих принципах организации местного самоуправления в единой системе публичной власти», </w:t>
      </w:r>
      <w:r w:rsidRPr="00124C00">
        <w:rPr>
          <w:rFonts w:ascii="Arial" w:hAnsi="Arial" w:cs="Arial"/>
          <w:szCs w:val="24"/>
        </w:rPr>
        <w:t xml:space="preserve">Уставом Городского округа Люберцы Московской области, Решением Совета депутатов Городского округа Люберцы Московской области от 12.05.2025 № 25/4 «О правопреемстве», </w:t>
      </w:r>
      <w:r w:rsidRPr="00124C00">
        <w:rPr>
          <w:rFonts w:ascii="Arial" w:hAnsi="Arial" w:cs="Arial"/>
          <w:szCs w:val="24"/>
          <w:lang w:bidi="ru-RU"/>
        </w:rPr>
        <w:t xml:space="preserve">Постановлением администрации муниципального образования городской округ Люберцы Московской области </w:t>
      </w:r>
      <w:r w:rsidRPr="00124C00">
        <w:rPr>
          <w:rFonts w:ascii="Arial" w:hAnsi="Arial" w:cs="Arial"/>
          <w:bCs/>
          <w:color w:val="000000"/>
          <w:szCs w:val="24"/>
        </w:rPr>
        <w:t>от 31.01.2018 № 228-ПА «Об утверждении Перечня государственных и муниципальных услуг, оказываемых администрацией</w:t>
      </w:r>
      <w:r w:rsidR="00BE75E6" w:rsidRPr="00124C00">
        <w:rPr>
          <w:rFonts w:ascii="Arial" w:hAnsi="Arial" w:cs="Arial"/>
          <w:bCs/>
          <w:color w:val="000000"/>
          <w:szCs w:val="24"/>
        </w:rPr>
        <w:t xml:space="preserve"> городского округа Люберцы и</w:t>
      </w:r>
      <w:r w:rsidR="00BE75E6" w:rsidRPr="00124C00">
        <w:rPr>
          <w:rFonts w:ascii="Arial" w:hAnsi="Arial" w:cs="Arial"/>
          <w:bCs/>
          <w:color w:val="000000"/>
          <w:szCs w:val="24"/>
          <w:lang w:val="en-US"/>
        </w:rPr>
        <w:t> </w:t>
      </w:r>
      <w:r w:rsidRPr="00124C00">
        <w:rPr>
          <w:rFonts w:ascii="Arial" w:hAnsi="Arial" w:cs="Arial"/>
          <w:bCs/>
          <w:color w:val="000000"/>
          <w:szCs w:val="24"/>
        </w:rPr>
        <w:t xml:space="preserve">муниципальными учреждениями, предоставление которых организуется по принципу «одного окна», в том числе на базе многофункционального центра предоставления государственных и муниципальных услуг», </w:t>
      </w:r>
      <w:r w:rsidR="000712F9" w:rsidRPr="00124C00">
        <w:rPr>
          <w:rFonts w:ascii="Arial" w:hAnsi="Arial" w:cs="Arial"/>
          <w:bCs/>
          <w:color w:val="000000"/>
          <w:szCs w:val="24"/>
        </w:rPr>
        <w:t>Распоряжени</w:t>
      </w:r>
      <w:r w:rsidR="00C57D21" w:rsidRPr="00124C00">
        <w:rPr>
          <w:rFonts w:ascii="Arial" w:hAnsi="Arial" w:cs="Arial"/>
          <w:bCs/>
          <w:color w:val="000000"/>
          <w:szCs w:val="24"/>
        </w:rPr>
        <w:t>ем</w:t>
      </w:r>
      <w:r w:rsidR="000712F9" w:rsidRPr="00124C00">
        <w:rPr>
          <w:rFonts w:ascii="Arial" w:hAnsi="Arial" w:cs="Arial"/>
          <w:bCs/>
          <w:color w:val="000000"/>
          <w:szCs w:val="24"/>
        </w:rPr>
        <w:t xml:space="preserve"> Главы Городского округа Люберцы Московской области от</w:t>
      </w:r>
      <w:r w:rsidR="00BE75E6" w:rsidRPr="00124C00">
        <w:rPr>
          <w:rFonts w:ascii="Arial" w:hAnsi="Arial" w:cs="Arial"/>
          <w:bCs/>
          <w:color w:val="000000"/>
          <w:szCs w:val="24"/>
        </w:rPr>
        <w:t> </w:t>
      </w:r>
      <w:r w:rsidR="000712F9" w:rsidRPr="00124C00">
        <w:rPr>
          <w:rFonts w:ascii="Arial" w:hAnsi="Arial" w:cs="Arial"/>
          <w:bCs/>
          <w:color w:val="000000"/>
          <w:szCs w:val="24"/>
        </w:rPr>
        <w:t>25.03.2026 №</w:t>
      </w:r>
      <w:r w:rsidR="00BE75E6" w:rsidRPr="00124C00">
        <w:rPr>
          <w:rFonts w:ascii="Arial" w:hAnsi="Arial" w:cs="Arial"/>
          <w:bCs/>
          <w:color w:val="000000"/>
          <w:szCs w:val="24"/>
        </w:rPr>
        <w:t> </w:t>
      </w:r>
      <w:r w:rsidR="000712F9" w:rsidRPr="00124C00">
        <w:rPr>
          <w:rFonts w:ascii="Arial" w:hAnsi="Arial" w:cs="Arial"/>
          <w:bCs/>
          <w:color w:val="000000"/>
          <w:szCs w:val="24"/>
        </w:rPr>
        <w:t>72</w:t>
      </w:r>
      <w:r w:rsidR="00C57D21" w:rsidRPr="00124C00">
        <w:rPr>
          <w:rFonts w:ascii="Arial" w:hAnsi="Arial" w:cs="Arial"/>
          <w:bCs/>
          <w:color w:val="000000"/>
          <w:szCs w:val="24"/>
        </w:rPr>
        <w:t>-</w:t>
      </w:r>
      <w:r w:rsidR="000712F9" w:rsidRPr="00124C00">
        <w:rPr>
          <w:rFonts w:ascii="Arial" w:hAnsi="Arial" w:cs="Arial"/>
          <w:bCs/>
          <w:color w:val="000000"/>
          <w:szCs w:val="24"/>
        </w:rPr>
        <w:t xml:space="preserve">РГ/к «Об убытии в отпуск», </w:t>
      </w:r>
      <w:r w:rsidRPr="00124C00">
        <w:rPr>
          <w:rFonts w:ascii="Arial" w:hAnsi="Arial" w:cs="Arial"/>
          <w:szCs w:val="24"/>
          <w:lang w:bidi="ru-RU"/>
        </w:rPr>
        <w:t>постановляю:</w:t>
      </w:r>
    </w:p>
    <w:p w:rsidR="007276DF" w:rsidRPr="00124C00" w:rsidRDefault="007276DF" w:rsidP="00763AFF">
      <w:pPr>
        <w:spacing w:line="276" w:lineRule="auto"/>
        <w:ind w:firstLine="709"/>
        <w:jc w:val="both"/>
        <w:rPr>
          <w:rFonts w:ascii="Arial" w:hAnsi="Arial" w:cs="Arial"/>
          <w:bCs/>
          <w:szCs w:val="24"/>
        </w:rPr>
      </w:pPr>
      <w:r w:rsidRPr="00124C00">
        <w:rPr>
          <w:rFonts w:ascii="Arial" w:hAnsi="Arial" w:cs="Arial"/>
          <w:szCs w:val="24"/>
          <w:lang w:bidi="ru-RU"/>
        </w:rPr>
        <w:t xml:space="preserve">    1. </w:t>
      </w:r>
      <w:r w:rsidR="00BE75E6" w:rsidRPr="00124C00">
        <w:rPr>
          <w:rFonts w:ascii="Arial" w:hAnsi="Arial" w:cs="Arial"/>
          <w:szCs w:val="24"/>
          <w:lang w:bidi="ru-RU"/>
        </w:rPr>
        <w:t>Внести изменения в</w:t>
      </w:r>
      <w:r w:rsidR="00354DA9" w:rsidRPr="00124C00">
        <w:rPr>
          <w:rFonts w:ascii="Arial" w:hAnsi="Arial" w:cs="Arial"/>
          <w:szCs w:val="24"/>
          <w:lang w:bidi="ru-RU"/>
        </w:rPr>
        <w:t xml:space="preserve"> </w:t>
      </w:r>
      <w:r w:rsidR="00C31834" w:rsidRPr="00124C00">
        <w:rPr>
          <w:rFonts w:ascii="Arial" w:hAnsi="Arial" w:cs="Arial"/>
          <w:szCs w:val="24"/>
          <w:lang w:bidi="ru-RU"/>
        </w:rPr>
        <w:t>а</w:t>
      </w:r>
      <w:r w:rsidRPr="00124C00">
        <w:rPr>
          <w:rFonts w:ascii="Arial" w:hAnsi="Arial" w:cs="Arial"/>
          <w:szCs w:val="24"/>
          <w:lang w:bidi="ru-RU"/>
        </w:rPr>
        <w:t xml:space="preserve">дминистративный регламент предоставления муниципальной услуги </w:t>
      </w:r>
      <w:r w:rsidRPr="00124C00">
        <w:rPr>
          <w:rFonts w:ascii="Arial" w:eastAsia="Microsoft YaHei" w:hAnsi="Arial" w:cs="Arial"/>
          <w:szCs w:val="24"/>
          <w:lang w:eastAsia="zh-CN" w:bidi="hi-IN"/>
        </w:rPr>
        <w:t xml:space="preserve">«Предоставление земельных участков, находящихся в муниципальной собственности, в постоянное (бессрочное) пользование», утвержденный </w:t>
      </w:r>
      <w:r w:rsidR="00354DA9" w:rsidRPr="00124C00">
        <w:rPr>
          <w:rFonts w:ascii="Arial" w:hAnsi="Arial" w:cs="Arial"/>
          <w:szCs w:val="24"/>
        </w:rPr>
        <w:t>Постановление</w:t>
      </w:r>
      <w:r w:rsidRPr="00124C00">
        <w:rPr>
          <w:rFonts w:ascii="Arial" w:hAnsi="Arial" w:cs="Arial"/>
          <w:szCs w:val="24"/>
        </w:rPr>
        <w:t>м</w:t>
      </w:r>
      <w:r w:rsidR="00354DA9" w:rsidRPr="00124C00">
        <w:rPr>
          <w:rFonts w:ascii="Arial" w:hAnsi="Arial" w:cs="Arial"/>
          <w:szCs w:val="24"/>
        </w:rPr>
        <w:t xml:space="preserve"> администра</w:t>
      </w:r>
      <w:r w:rsidR="00EF60FF" w:rsidRPr="00124C00">
        <w:rPr>
          <w:rFonts w:ascii="Arial" w:hAnsi="Arial" w:cs="Arial"/>
          <w:szCs w:val="24"/>
        </w:rPr>
        <w:t xml:space="preserve">ции </w:t>
      </w:r>
      <w:r w:rsidR="00AF3C33" w:rsidRPr="00124C00">
        <w:rPr>
          <w:rFonts w:ascii="Arial" w:hAnsi="Arial" w:cs="Arial"/>
          <w:szCs w:val="24"/>
        </w:rPr>
        <w:t>Г</w:t>
      </w:r>
      <w:r w:rsidR="00354DA9" w:rsidRPr="00124C00">
        <w:rPr>
          <w:rFonts w:ascii="Arial" w:hAnsi="Arial" w:cs="Arial"/>
          <w:szCs w:val="24"/>
        </w:rPr>
        <w:t>ородско</w:t>
      </w:r>
      <w:r w:rsidR="00AF3C33" w:rsidRPr="00124C00">
        <w:rPr>
          <w:rFonts w:ascii="Arial" w:hAnsi="Arial" w:cs="Arial"/>
          <w:szCs w:val="24"/>
        </w:rPr>
        <w:t>г</w:t>
      </w:r>
      <w:r w:rsidR="000712F9" w:rsidRPr="00124C00">
        <w:rPr>
          <w:rFonts w:ascii="Arial" w:hAnsi="Arial" w:cs="Arial"/>
          <w:szCs w:val="24"/>
        </w:rPr>
        <w:t>о</w:t>
      </w:r>
      <w:r w:rsidR="00354DA9" w:rsidRPr="00124C00">
        <w:rPr>
          <w:rFonts w:ascii="Arial" w:hAnsi="Arial" w:cs="Arial"/>
          <w:szCs w:val="24"/>
        </w:rPr>
        <w:t xml:space="preserve"> окру</w:t>
      </w:r>
      <w:r w:rsidR="00967923" w:rsidRPr="00124C00">
        <w:rPr>
          <w:rFonts w:ascii="Arial" w:hAnsi="Arial" w:cs="Arial"/>
          <w:szCs w:val="24"/>
        </w:rPr>
        <w:t>г</w:t>
      </w:r>
      <w:r w:rsidR="00AF3C33" w:rsidRPr="00124C00">
        <w:rPr>
          <w:rFonts w:ascii="Arial" w:hAnsi="Arial" w:cs="Arial"/>
          <w:szCs w:val="24"/>
        </w:rPr>
        <w:t>а</w:t>
      </w:r>
      <w:r w:rsidR="00967923" w:rsidRPr="00124C00">
        <w:rPr>
          <w:rFonts w:ascii="Arial" w:hAnsi="Arial" w:cs="Arial"/>
          <w:szCs w:val="24"/>
        </w:rPr>
        <w:t xml:space="preserve"> Люберцы Московской области от </w:t>
      </w:r>
      <w:r w:rsidR="00AF3C33" w:rsidRPr="00124C00">
        <w:rPr>
          <w:rFonts w:ascii="Arial" w:hAnsi="Arial" w:cs="Arial"/>
          <w:szCs w:val="24"/>
        </w:rPr>
        <w:t>16.02.2026</w:t>
      </w:r>
      <w:r w:rsidR="00967923" w:rsidRPr="00124C00">
        <w:rPr>
          <w:rFonts w:ascii="Arial" w:hAnsi="Arial" w:cs="Arial"/>
          <w:szCs w:val="24"/>
        </w:rPr>
        <w:t xml:space="preserve"> №</w:t>
      </w:r>
      <w:r w:rsidR="00EF60FF" w:rsidRPr="00124C00">
        <w:rPr>
          <w:rFonts w:ascii="Arial" w:hAnsi="Arial" w:cs="Arial"/>
          <w:szCs w:val="24"/>
          <w:lang w:val="en-US"/>
        </w:rPr>
        <w:t> </w:t>
      </w:r>
      <w:r w:rsidR="00AF3C33" w:rsidRPr="00124C00">
        <w:rPr>
          <w:rFonts w:ascii="Arial" w:hAnsi="Arial" w:cs="Arial"/>
          <w:szCs w:val="24"/>
        </w:rPr>
        <w:t>569</w:t>
      </w:r>
      <w:r w:rsidR="00354DA9" w:rsidRPr="00124C00">
        <w:rPr>
          <w:rFonts w:ascii="Arial" w:hAnsi="Arial" w:cs="Arial"/>
          <w:szCs w:val="24"/>
        </w:rPr>
        <w:t>-ПА</w:t>
      </w:r>
      <w:r w:rsidR="00C31834" w:rsidRPr="00124C00">
        <w:rPr>
          <w:rFonts w:ascii="Arial" w:hAnsi="Arial" w:cs="Arial"/>
          <w:szCs w:val="24"/>
        </w:rPr>
        <w:t>,</w:t>
      </w:r>
      <w:r w:rsidR="00354DA9" w:rsidRPr="00124C00">
        <w:rPr>
          <w:rFonts w:ascii="Arial" w:hAnsi="Arial" w:cs="Arial"/>
          <w:szCs w:val="24"/>
        </w:rPr>
        <w:t xml:space="preserve"> </w:t>
      </w:r>
      <w:r w:rsidRPr="00124C00">
        <w:rPr>
          <w:rFonts w:ascii="Arial" w:hAnsi="Arial" w:cs="Arial"/>
          <w:bCs/>
          <w:szCs w:val="24"/>
        </w:rPr>
        <w:t>изложив п.19.1.7.17 в новой редакции:</w:t>
      </w:r>
    </w:p>
    <w:p w:rsidR="00354DA9" w:rsidRPr="00124C00" w:rsidRDefault="00B02922" w:rsidP="00B02922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124C00">
        <w:rPr>
          <w:rFonts w:ascii="Arial" w:eastAsia="NSimSun" w:hAnsi="Arial" w:cs="Arial"/>
          <w:szCs w:val="24"/>
          <w:lang w:eastAsia="zh-CN" w:bidi="hi-IN"/>
        </w:rPr>
        <w:t>«19.1.</w:t>
      </w:r>
      <w:r w:rsidRPr="00124C00">
        <w:rPr>
          <w:rFonts w:ascii="Arial" w:eastAsia="NSimSun" w:hAnsi="Arial" w:cs="Arial"/>
          <w:color w:val="000000"/>
          <w:szCs w:val="24"/>
          <w:lang w:eastAsia="zh-CN" w:bidi="hi-IN"/>
        </w:rPr>
        <w:t>7</w:t>
      </w:r>
      <w:r w:rsidRPr="00124C00">
        <w:rPr>
          <w:rFonts w:ascii="Arial" w:eastAsia="NSimSun" w:hAnsi="Arial" w:cs="Arial"/>
          <w:szCs w:val="24"/>
          <w:lang w:eastAsia="zh-CN" w:bidi="hi-IN"/>
        </w:rPr>
        <w:t>.17.</w:t>
      </w:r>
      <w:r w:rsidRPr="00124C00">
        <w:rPr>
          <w:rFonts w:ascii="Arial" w:eastAsia="NSimSun" w:hAnsi="Arial" w:cs="Arial"/>
          <w:szCs w:val="24"/>
          <w:lang w:val="en-US" w:eastAsia="zh-CN" w:bidi="hi-IN"/>
        </w:rPr>
        <w:t> </w:t>
      </w:r>
      <w:r w:rsidRPr="00124C00">
        <w:rPr>
          <w:rFonts w:ascii="Arial" w:eastAsia="NSimSun" w:hAnsi="Arial" w:cs="Arial"/>
          <w:szCs w:val="24"/>
          <w:lang w:eastAsia="zh-CN" w:bidi="hi-IN"/>
        </w:rPr>
        <w:t>разрешенное использование земельного участка не соответствует целям использования такого земельного участка, указанным в запросе о предоставлении земельного участка, за исключением случаев размещения линейного объекта (за исключением железнодорожного транспорта) в соответствии с утвержденным проектом планировки территории;».</w:t>
      </w:r>
    </w:p>
    <w:p w:rsidR="00EF60FF" w:rsidRPr="00124C00" w:rsidRDefault="00BE75E6" w:rsidP="00BE75E6">
      <w:pPr>
        <w:tabs>
          <w:tab w:val="left" w:pos="426"/>
          <w:tab w:val="left" w:pos="1701"/>
          <w:tab w:val="left" w:pos="2268"/>
          <w:tab w:val="left" w:pos="2694"/>
          <w:tab w:val="left" w:pos="2977"/>
          <w:tab w:val="left" w:pos="3544"/>
          <w:tab w:val="left" w:pos="3969"/>
          <w:tab w:val="left" w:pos="4395"/>
          <w:tab w:val="left" w:pos="4962"/>
          <w:tab w:val="left" w:pos="5812"/>
          <w:tab w:val="left" w:pos="6237"/>
          <w:tab w:val="left" w:pos="6521"/>
          <w:tab w:val="left" w:pos="6804"/>
          <w:tab w:val="left" w:pos="7655"/>
          <w:tab w:val="left" w:pos="8080"/>
          <w:tab w:val="left" w:pos="8364"/>
          <w:tab w:val="left" w:pos="8789"/>
        </w:tabs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2</w:t>
      </w:r>
      <w:r w:rsidR="00354DA9" w:rsidRPr="00124C00">
        <w:rPr>
          <w:rFonts w:ascii="Arial" w:hAnsi="Arial" w:cs="Arial"/>
          <w:szCs w:val="24"/>
        </w:rPr>
        <w:t>.</w:t>
      </w:r>
      <w:r w:rsidR="00EF60FF" w:rsidRPr="00124C00">
        <w:rPr>
          <w:rFonts w:ascii="Arial" w:hAnsi="Arial" w:cs="Arial"/>
          <w:szCs w:val="24"/>
          <w:lang w:val="en-US"/>
        </w:rPr>
        <w:t> </w:t>
      </w:r>
      <w:r w:rsidR="00354DA9" w:rsidRPr="00124C00">
        <w:rPr>
          <w:rFonts w:ascii="Arial" w:hAnsi="Arial" w:cs="Arial"/>
          <w:szCs w:val="24"/>
        </w:rPr>
        <w:t xml:space="preserve">Разместить настоящее Постановление на официальном сайте администрации в сети «Интернет». </w:t>
      </w:r>
    </w:p>
    <w:p w:rsidR="0050286F" w:rsidRPr="00124C00" w:rsidRDefault="00BE75E6" w:rsidP="00BE75E6">
      <w:pPr>
        <w:tabs>
          <w:tab w:val="left" w:pos="426"/>
          <w:tab w:val="left" w:pos="1701"/>
          <w:tab w:val="left" w:pos="2268"/>
          <w:tab w:val="left" w:pos="2694"/>
          <w:tab w:val="left" w:pos="2977"/>
          <w:tab w:val="left" w:pos="3544"/>
          <w:tab w:val="left" w:pos="3969"/>
          <w:tab w:val="left" w:pos="4395"/>
          <w:tab w:val="left" w:pos="4962"/>
          <w:tab w:val="left" w:pos="5812"/>
          <w:tab w:val="left" w:pos="6237"/>
          <w:tab w:val="left" w:pos="6521"/>
          <w:tab w:val="left" w:pos="6804"/>
          <w:tab w:val="left" w:pos="7655"/>
          <w:tab w:val="left" w:pos="8080"/>
          <w:tab w:val="left" w:pos="8364"/>
          <w:tab w:val="left" w:pos="8789"/>
        </w:tabs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3</w:t>
      </w:r>
      <w:r w:rsidR="00EF60FF" w:rsidRPr="00124C00">
        <w:rPr>
          <w:rFonts w:ascii="Arial" w:hAnsi="Arial" w:cs="Arial"/>
          <w:szCs w:val="24"/>
        </w:rPr>
        <w:t>. </w:t>
      </w:r>
      <w:r w:rsidR="00C46F0C" w:rsidRPr="00124C00">
        <w:rPr>
          <w:rFonts w:ascii="Arial" w:hAnsi="Arial" w:cs="Arial"/>
          <w:szCs w:val="24"/>
        </w:rPr>
        <w:t>Контроль за исполнением настоящего Постанов</w:t>
      </w:r>
      <w:r w:rsidR="00967923" w:rsidRPr="00124C00">
        <w:rPr>
          <w:rFonts w:ascii="Arial" w:hAnsi="Arial" w:cs="Arial"/>
          <w:szCs w:val="24"/>
        </w:rPr>
        <w:t>ления возложить на</w:t>
      </w:r>
      <w:r w:rsidR="00EF60FF" w:rsidRPr="00124C00">
        <w:rPr>
          <w:rFonts w:ascii="Arial" w:hAnsi="Arial" w:cs="Arial"/>
          <w:szCs w:val="24"/>
          <w:lang w:val="en-US"/>
        </w:rPr>
        <w:t> </w:t>
      </w:r>
      <w:r w:rsidR="00967923" w:rsidRPr="00124C00">
        <w:rPr>
          <w:rFonts w:ascii="Arial" w:hAnsi="Arial" w:cs="Arial"/>
          <w:szCs w:val="24"/>
        </w:rPr>
        <w:t xml:space="preserve">заместителя Главы </w:t>
      </w:r>
      <w:proofErr w:type="spellStart"/>
      <w:r w:rsidR="00C46F0C" w:rsidRPr="00124C00">
        <w:rPr>
          <w:rFonts w:ascii="Arial" w:hAnsi="Arial" w:cs="Arial"/>
          <w:szCs w:val="24"/>
        </w:rPr>
        <w:t>Сырова</w:t>
      </w:r>
      <w:proofErr w:type="spellEnd"/>
      <w:r w:rsidR="00C46F0C" w:rsidRPr="00124C00">
        <w:rPr>
          <w:rFonts w:ascii="Arial" w:hAnsi="Arial" w:cs="Arial"/>
          <w:szCs w:val="24"/>
        </w:rPr>
        <w:t xml:space="preserve"> А.Н. </w:t>
      </w:r>
    </w:p>
    <w:p w:rsidR="00124C00" w:rsidRDefault="00124C00" w:rsidP="00BE75E6">
      <w:pPr>
        <w:spacing w:line="276" w:lineRule="auto"/>
        <w:jc w:val="both"/>
        <w:rPr>
          <w:rFonts w:ascii="Arial" w:hAnsi="Arial" w:cs="Arial"/>
          <w:szCs w:val="24"/>
        </w:rPr>
      </w:pPr>
    </w:p>
    <w:p w:rsidR="00070D6E" w:rsidRPr="00124C00" w:rsidRDefault="00070D6E" w:rsidP="00BE75E6">
      <w:pPr>
        <w:spacing w:line="276" w:lineRule="auto"/>
        <w:jc w:val="both"/>
        <w:rPr>
          <w:rFonts w:ascii="Arial" w:hAnsi="Arial" w:cs="Arial"/>
          <w:szCs w:val="24"/>
        </w:rPr>
      </w:pPr>
      <w:bookmarkStart w:id="0" w:name="_GoBack"/>
      <w:bookmarkEnd w:id="0"/>
      <w:r w:rsidRPr="00124C00">
        <w:rPr>
          <w:rFonts w:ascii="Arial" w:hAnsi="Arial" w:cs="Arial"/>
          <w:szCs w:val="24"/>
        </w:rPr>
        <w:t xml:space="preserve">Исполняющий обязанности </w:t>
      </w:r>
    </w:p>
    <w:p w:rsidR="004105F2" w:rsidRPr="00124C00" w:rsidRDefault="00C46F0C" w:rsidP="00BE75E6">
      <w:pPr>
        <w:spacing w:line="276" w:lineRule="auto"/>
        <w:jc w:val="both"/>
        <w:rPr>
          <w:rFonts w:ascii="Arial" w:hAnsi="Arial" w:cs="Arial"/>
          <w:szCs w:val="24"/>
        </w:rPr>
      </w:pPr>
      <w:r w:rsidRPr="00124C00">
        <w:rPr>
          <w:rFonts w:ascii="Arial" w:hAnsi="Arial" w:cs="Arial"/>
          <w:szCs w:val="24"/>
        </w:rPr>
        <w:t>Глав</w:t>
      </w:r>
      <w:r w:rsidR="00070D6E" w:rsidRPr="00124C00">
        <w:rPr>
          <w:rFonts w:ascii="Arial" w:hAnsi="Arial" w:cs="Arial"/>
          <w:szCs w:val="24"/>
        </w:rPr>
        <w:t>ы</w:t>
      </w:r>
      <w:r w:rsidR="00EF60FF" w:rsidRPr="00124C00">
        <w:rPr>
          <w:rFonts w:ascii="Arial" w:hAnsi="Arial" w:cs="Arial"/>
          <w:szCs w:val="24"/>
          <w:lang w:val="en-US"/>
        </w:rPr>
        <w:t> </w:t>
      </w:r>
      <w:r w:rsidR="00475E89" w:rsidRPr="00124C00">
        <w:rPr>
          <w:rFonts w:ascii="Arial" w:hAnsi="Arial" w:cs="Arial"/>
          <w:szCs w:val="24"/>
        </w:rPr>
        <w:t>Г</w:t>
      </w:r>
      <w:r w:rsidR="00584629" w:rsidRPr="00124C00">
        <w:rPr>
          <w:rFonts w:ascii="Arial" w:hAnsi="Arial" w:cs="Arial"/>
          <w:szCs w:val="24"/>
        </w:rPr>
        <w:t>о</w:t>
      </w:r>
      <w:r w:rsidRPr="00124C00">
        <w:rPr>
          <w:rFonts w:ascii="Arial" w:hAnsi="Arial" w:cs="Arial"/>
          <w:szCs w:val="24"/>
        </w:rPr>
        <w:t>родского</w:t>
      </w:r>
      <w:r w:rsidR="00EF60FF" w:rsidRPr="00124C00">
        <w:rPr>
          <w:rFonts w:ascii="Arial" w:hAnsi="Arial" w:cs="Arial"/>
          <w:szCs w:val="24"/>
          <w:lang w:val="en-US"/>
        </w:rPr>
        <w:t> </w:t>
      </w:r>
      <w:r w:rsidRPr="00124C00">
        <w:rPr>
          <w:rFonts w:ascii="Arial" w:hAnsi="Arial" w:cs="Arial"/>
          <w:szCs w:val="24"/>
        </w:rPr>
        <w:t>округа</w:t>
      </w:r>
      <w:r w:rsidR="00EF60FF" w:rsidRPr="00124C00">
        <w:rPr>
          <w:rFonts w:ascii="Arial" w:hAnsi="Arial" w:cs="Arial"/>
          <w:szCs w:val="24"/>
        </w:rPr>
        <w:t xml:space="preserve"> </w:t>
      </w:r>
      <w:r w:rsidR="00070D6E" w:rsidRPr="00124C00">
        <w:rPr>
          <w:rFonts w:ascii="Arial" w:hAnsi="Arial" w:cs="Arial"/>
          <w:szCs w:val="24"/>
        </w:rPr>
        <w:t xml:space="preserve">                   </w:t>
      </w:r>
      <w:r w:rsidR="00763AFF" w:rsidRPr="00124C00">
        <w:rPr>
          <w:rFonts w:ascii="Arial" w:hAnsi="Arial" w:cs="Arial"/>
          <w:szCs w:val="24"/>
        </w:rPr>
        <w:t xml:space="preserve">                                    </w:t>
      </w:r>
      <w:r w:rsidR="00070D6E" w:rsidRPr="00124C00">
        <w:rPr>
          <w:rFonts w:ascii="Arial" w:hAnsi="Arial" w:cs="Arial"/>
          <w:szCs w:val="24"/>
        </w:rPr>
        <w:t xml:space="preserve">      И.В. Мотовилов</w:t>
      </w:r>
    </w:p>
    <w:sectPr w:rsidR="004105F2" w:rsidRPr="00124C00" w:rsidSect="00124C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567" w:bottom="1134" w:left="1134" w:header="680" w:footer="0" w:gutter="0"/>
      <w:pgNumType w:start="2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451" w:rsidRDefault="00F87451">
      <w:r>
        <w:separator/>
      </w:r>
    </w:p>
  </w:endnote>
  <w:endnote w:type="continuationSeparator" w:id="0">
    <w:p w:rsidR="00F87451" w:rsidRDefault="00F8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subsetted="1" w:fontKey="{39AD1C70-E0DF-4928-9C9A-FF77F7C2F8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subsetted="1" w:fontKey="{51247C1E-564B-4B06-8DF8-B9FDF676032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E397F1B3-E93F-4D22-A60B-335282B6BADE}"/>
    <w:embedBold r:id="rId4" w:fontKey="{7AA948F3-B836-4211-905B-9C1C1A2941C9}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F" w:rsidRDefault="007276DF">
    <w:pPr>
      <w:rPr>
        <w:vanish/>
        <w:sz w:val="0"/>
        <w:szCs w:val="24"/>
        <w:lang w:val="en-US"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F" w:rsidRDefault="007276DF">
    <w:pPr>
      <w:rPr>
        <w:vanish/>
        <w:sz w:val="0"/>
        <w:szCs w:val="24"/>
        <w:lang w:val="en-US" w:eastAsia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F" w:rsidRDefault="007276DF">
    <w:pPr>
      <w:rPr>
        <w:vanish/>
        <w:sz w:val="0"/>
        <w:szCs w:val="24"/>
        <w:lang w:val="en-US"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451" w:rsidRDefault="00F87451">
      <w:r>
        <w:separator/>
      </w:r>
    </w:p>
  </w:footnote>
  <w:footnote w:type="continuationSeparator" w:id="0">
    <w:p w:rsidR="00F87451" w:rsidRDefault="00F87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F" w:rsidRDefault="007276DF">
    <w:pPr>
      <w:rPr>
        <w:vanish/>
        <w:sz w:val="0"/>
        <w:szCs w:val="24"/>
        <w:lang w:val="en-US" w:eastAsia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073919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7276DF" w:rsidRPr="00EF60FF" w:rsidRDefault="007276DF" w:rsidP="0059063F">
        <w:pPr>
          <w:tabs>
            <w:tab w:val="center" w:pos="4677"/>
            <w:tab w:val="right" w:pos="9355"/>
          </w:tabs>
          <w:jc w:val="center"/>
          <w:rPr>
            <w:sz w:val="28"/>
            <w:szCs w:val="24"/>
            <w:lang w:val="en-US" w:eastAsia="en-US"/>
          </w:rPr>
        </w:pPr>
        <w:r w:rsidRPr="00EF60FF">
          <w:rPr>
            <w:sz w:val="28"/>
            <w:szCs w:val="24"/>
            <w:lang w:val="en-US" w:eastAsia="en-US"/>
          </w:rPr>
          <w:fldChar w:fldCharType="begin"/>
        </w:r>
        <w:r w:rsidRPr="00EF60FF">
          <w:rPr>
            <w:sz w:val="28"/>
            <w:szCs w:val="24"/>
            <w:lang w:val="en-US" w:eastAsia="en-US"/>
          </w:rPr>
          <w:instrText>PAGE   \* MERGEFORMAT</w:instrText>
        </w:r>
        <w:r w:rsidRPr="00EF60FF">
          <w:rPr>
            <w:sz w:val="28"/>
            <w:szCs w:val="24"/>
            <w:lang w:val="en-US" w:eastAsia="en-US"/>
          </w:rPr>
          <w:fldChar w:fldCharType="separate"/>
        </w:r>
        <w:r w:rsidR="00124C00">
          <w:rPr>
            <w:noProof/>
            <w:sz w:val="28"/>
            <w:szCs w:val="24"/>
            <w:lang w:val="en-US" w:eastAsia="en-US"/>
          </w:rPr>
          <w:t>3</w:t>
        </w:r>
        <w:r w:rsidRPr="00EF60FF">
          <w:rPr>
            <w:sz w:val="28"/>
            <w:szCs w:val="24"/>
            <w:lang w:val="en-US" w:eastAsia="en-US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DF" w:rsidRDefault="007276DF">
    <w:pPr>
      <w:rPr>
        <w:vanish/>
        <w:sz w:val="0"/>
        <w:szCs w:val="24"/>
        <w:lang w:val="en-US"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E2BA2"/>
    <w:multiLevelType w:val="multilevel"/>
    <w:tmpl w:val="DDC0CA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BA673A"/>
    <w:multiLevelType w:val="hybridMultilevel"/>
    <w:tmpl w:val="C71ADE74"/>
    <w:lvl w:ilvl="0" w:tplc="C37E32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9FEC1F0" w:tentative="1">
      <w:start w:val="1"/>
      <w:numFmt w:val="lowerLetter"/>
      <w:lvlText w:val="%2."/>
      <w:lvlJc w:val="left"/>
      <w:pPr>
        <w:ind w:left="2160" w:hanging="360"/>
      </w:pPr>
    </w:lvl>
    <w:lvl w:ilvl="2" w:tplc="C596AA24" w:tentative="1">
      <w:start w:val="1"/>
      <w:numFmt w:val="lowerRoman"/>
      <w:lvlText w:val="%3."/>
      <w:lvlJc w:val="right"/>
      <w:pPr>
        <w:ind w:left="2880" w:hanging="180"/>
      </w:pPr>
    </w:lvl>
    <w:lvl w:ilvl="3" w:tplc="D8246F6C" w:tentative="1">
      <w:start w:val="1"/>
      <w:numFmt w:val="decimal"/>
      <w:lvlText w:val="%4."/>
      <w:lvlJc w:val="left"/>
      <w:pPr>
        <w:ind w:left="3600" w:hanging="360"/>
      </w:pPr>
    </w:lvl>
    <w:lvl w:ilvl="4" w:tplc="F9585D62" w:tentative="1">
      <w:start w:val="1"/>
      <w:numFmt w:val="lowerLetter"/>
      <w:lvlText w:val="%5."/>
      <w:lvlJc w:val="left"/>
      <w:pPr>
        <w:ind w:left="4320" w:hanging="360"/>
      </w:pPr>
    </w:lvl>
    <w:lvl w:ilvl="5" w:tplc="08CCB8A2" w:tentative="1">
      <w:start w:val="1"/>
      <w:numFmt w:val="lowerRoman"/>
      <w:lvlText w:val="%6."/>
      <w:lvlJc w:val="right"/>
      <w:pPr>
        <w:ind w:left="5040" w:hanging="180"/>
      </w:pPr>
    </w:lvl>
    <w:lvl w:ilvl="6" w:tplc="B47C9F98" w:tentative="1">
      <w:start w:val="1"/>
      <w:numFmt w:val="decimal"/>
      <w:lvlText w:val="%7."/>
      <w:lvlJc w:val="left"/>
      <w:pPr>
        <w:ind w:left="5760" w:hanging="360"/>
      </w:pPr>
    </w:lvl>
    <w:lvl w:ilvl="7" w:tplc="28DA86E4" w:tentative="1">
      <w:start w:val="1"/>
      <w:numFmt w:val="lowerLetter"/>
      <w:lvlText w:val="%8."/>
      <w:lvlJc w:val="left"/>
      <w:pPr>
        <w:ind w:left="6480" w:hanging="360"/>
      </w:pPr>
    </w:lvl>
    <w:lvl w:ilvl="8" w:tplc="3F3E902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452839"/>
    <w:multiLevelType w:val="hybridMultilevel"/>
    <w:tmpl w:val="C9E27044"/>
    <w:lvl w:ilvl="0" w:tplc="98F67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64B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7EB8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746B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D88F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D82E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384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E2A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5A00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936757"/>
    <w:multiLevelType w:val="hybridMultilevel"/>
    <w:tmpl w:val="43B03BBE"/>
    <w:lvl w:ilvl="0" w:tplc="F62699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5986D24" w:tentative="1">
      <w:start w:val="1"/>
      <w:numFmt w:val="lowerLetter"/>
      <w:lvlText w:val="%2."/>
      <w:lvlJc w:val="left"/>
      <w:pPr>
        <w:ind w:left="1647" w:hanging="360"/>
      </w:pPr>
    </w:lvl>
    <w:lvl w:ilvl="2" w:tplc="55C49BCC" w:tentative="1">
      <w:start w:val="1"/>
      <w:numFmt w:val="lowerRoman"/>
      <w:lvlText w:val="%3."/>
      <w:lvlJc w:val="right"/>
      <w:pPr>
        <w:ind w:left="2367" w:hanging="180"/>
      </w:pPr>
    </w:lvl>
    <w:lvl w:ilvl="3" w:tplc="4E1ABA8A" w:tentative="1">
      <w:start w:val="1"/>
      <w:numFmt w:val="decimal"/>
      <w:lvlText w:val="%4."/>
      <w:lvlJc w:val="left"/>
      <w:pPr>
        <w:ind w:left="3087" w:hanging="360"/>
      </w:pPr>
    </w:lvl>
    <w:lvl w:ilvl="4" w:tplc="B9907268" w:tentative="1">
      <w:start w:val="1"/>
      <w:numFmt w:val="lowerLetter"/>
      <w:lvlText w:val="%5."/>
      <w:lvlJc w:val="left"/>
      <w:pPr>
        <w:ind w:left="3807" w:hanging="360"/>
      </w:pPr>
    </w:lvl>
    <w:lvl w:ilvl="5" w:tplc="7ACC7B10" w:tentative="1">
      <w:start w:val="1"/>
      <w:numFmt w:val="lowerRoman"/>
      <w:lvlText w:val="%6."/>
      <w:lvlJc w:val="right"/>
      <w:pPr>
        <w:ind w:left="4527" w:hanging="180"/>
      </w:pPr>
    </w:lvl>
    <w:lvl w:ilvl="6" w:tplc="7F08E456" w:tentative="1">
      <w:start w:val="1"/>
      <w:numFmt w:val="decimal"/>
      <w:lvlText w:val="%7."/>
      <w:lvlJc w:val="left"/>
      <w:pPr>
        <w:ind w:left="5247" w:hanging="360"/>
      </w:pPr>
    </w:lvl>
    <w:lvl w:ilvl="7" w:tplc="6144CC3C" w:tentative="1">
      <w:start w:val="1"/>
      <w:numFmt w:val="lowerLetter"/>
      <w:lvlText w:val="%8."/>
      <w:lvlJc w:val="left"/>
      <w:pPr>
        <w:ind w:left="5967" w:hanging="360"/>
      </w:pPr>
    </w:lvl>
    <w:lvl w:ilvl="8" w:tplc="A6FA3E4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2CF32D5"/>
    <w:multiLevelType w:val="multilevel"/>
    <w:tmpl w:val="8C76ED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452BABAD"/>
    <w:multiLevelType w:val="multilevel"/>
    <w:tmpl w:val="DDC0CA0E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B676ED4"/>
    <w:multiLevelType w:val="hybridMultilevel"/>
    <w:tmpl w:val="77DCCD58"/>
    <w:lvl w:ilvl="0" w:tplc="5DF03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2B82FBC" w:tentative="1">
      <w:start w:val="1"/>
      <w:numFmt w:val="lowerLetter"/>
      <w:lvlText w:val="%2."/>
      <w:lvlJc w:val="left"/>
      <w:pPr>
        <w:ind w:left="1800" w:hanging="360"/>
      </w:pPr>
    </w:lvl>
    <w:lvl w:ilvl="2" w:tplc="BF86322C" w:tentative="1">
      <w:start w:val="1"/>
      <w:numFmt w:val="lowerRoman"/>
      <w:lvlText w:val="%3."/>
      <w:lvlJc w:val="right"/>
      <w:pPr>
        <w:ind w:left="2520" w:hanging="180"/>
      </w:pPr>
    </w:lvl>
    <w:lvl w:ilvl="3" w:tplc="32DA5DB4" w:tentative="1">
      <w:start w:val="1"/>
      <w:numFmt w:val="decimal"/>
      <w:lvlText w:val="%4."/>
      <w:lvlJc w:val="left"/>
      <w:pPr>
        <w:ind w:left="3240" w:hanging="360"/>
      </w:pPr>
    </w:lvl>
    <w:lvl w:ilvl="4" w:tplc="412A3F4E" w:tentative="1">
      <w:start w:val="1"/>
      <w:numFmt w:val="lowerLetter"/>
      <w:lvlText w:val="%5."/>
      <w:lvlJc w:val="left"/>
      <w:pPr>
        <w:ind w:left="3960" w:hanging="360"/>
      </w:pPr>
    </w:lvl>
    <w:lvl w:ilvl="5" w:tplc="F2BA58CC" w:tentative="1">
      <w:start w:val="1"/>
      <w:numFmt w:val="lowerRoman"/>
      <w:lvlText w:val="%6."/>
      <w:lvlJc w:val="right"/>
      <w:pPr>
        <w:ind w:left="4680" w:hanging="180"/>
      </w:pPr>
    </w:lvl>
    <w:lvl w:ilvl="6" w:tplc="DAE074E2" w:tentative="1">
      <w:start w:val="1"/>
      <w:numFmt w:val="decimal"/>
      <w:lvlText w:val="%7."/>
      <w:lvlJc w:val="left"/>
      <w:pPr>
        <w:ind w:left="5400" w:hanging="360"/>
      </w:pPr>
    </w:lvl>
    <w:lvl w:ilvl="7" w:tplc="9938A13E" w:tentative="1">
      <w:start w:val="1"/>
      <w:numFmt w:val="lowerLetter"/>
      <w:lvlText w:val="%8."/>
      <w:lvlJc w:val="left"/>
      <w:pPr>
        <w:ind w:left="6120" w:hanging="360"/>
      </w:pPr>
    </w:lvl>
    <w:lvl w:ilvl="8" w:tplc="2EF6DEF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2B0BD5"/>
    <w:multiLevelType w:val="multilevel"/>
    <w:tmpl w:val="DDC0CA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538C63CA"/>
    <w:multiLevelType w:val="hybridMultilevel"/>
    <w:tmpl w:val="5F9E92BE"/>
    <w:lvl w:ilvl="0" w:tplc="B2446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2F8335E" w:tentative="1">
      <w:start w:val="1"/>
      <w:numFmt w:val="lowerLetter"/>
      <w:lvlText w:val="%2."/>
      <w:lvlJc w:val="left"/>
      <w:pPr>
        <w:ind w:left="1800" w:hanging="360"/>
      </w:pPr>
    </w:lvl>
    <w:lvl w:ilvl="2" w:tplc="F642D752" w:tentative="1">
      <w:start w:val="1"/>
      <w:numFmt w:val="lowerRoman"/>
      <w:lvlText w:val="%3."/>
      <w:lvlJc w:val="right"/>
      <w:pPr>
        <w:ind w:left="2520" w:hanging="180"/>
      </w:pPr>
    </w:lvl>
    <w:lvl w:ilvl="3" w:tplc="F3E64184" w:tentative="1">
      <w:start w:val="1"/>
      <w:numFmt w:val="decimal"/>
      <w:lvlText w:val="%4."/>
      <w:lvlJc w:val="left"/>
      <w:pPr>
        <w:ind w:left="3240" w:hanging="360"/>
      </w:pPr>
    </w:lvl>
    <w:lvl w:ilvl="4" w:tplc="F0EE7750" w:tentative="1">
      <w:start w:val="1"/>
      <w:numFmt w:val="lowerLetter"/>
      <w:lvlText w:val="%5."/>
      <w:lvlJc w:val="left"/>
      <w:pPr>
        <w:ind w:left="3960" w:hanging="360"/>
      </w:pPr>
    </w:lvl>
    <w:lvl w:ilvl="5" w:tplc="A0DCB254" w:tentative="1">
      <w:start w:val="1"/>
      <w:numFmt w:val="lowerRoman"/>
      <w:lvlText w:val="%6."/>
      <w:lvlJc w:val="right"/>
      <w:pPr>
        <w:ind w:left="4680" w:hanging="180"/>
      </w:pPr>
    </w:lvl>
    <w:lvl w:ilvl="6" w:tplc="DFEC2214" w:tentative="1">
      <w:start w:val="1"/>
      <w:numFmt w:val="decimal"/>
      <w:lvlText w:val="%7."/>
      <w:lvlJc w:val="left"/>
      <w:pPr>
        <w:ind w:left="5400" w:hanging="360"/>
      </w:pPr>
    </w:lvl>
    <w:lvl w:ilvl="7" w:tplc="B8C29E8E" w:tentative="1">
      <w:start w:val="1"/>
      <w:numFmt w:val="lowerLetter"/>
      <w:lvlText w:val="%8."/>
      <w:lvlJc w:val="left"/>
      <w:pPr>
        <w:ind w:left="6120" w:hanging="360"/>
      </w:pPr>
    </w:lvl>
    <w:lvl w:ilvl="8" w:tplc="2D02FB9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B940BCA"/>
    <w:multiLevelType w:val="multilevel"/>
    <w:tmpl w:val="3CCE1016"/>
    <w:lvl w:ilvl="0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6DB34C7D"/>
    <w:multiLevelType w:val="hybridMultilevel"/>
    <w:tmpl w:val="42FC1CCC"/>
    <w:lvl w:ilvl="0" w:tplc="C6DC735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0FE0612"/>
    <w:multiLevelType w:val="hybridMultilevel"/>
    <w:tmpl w:val="7DB4C4EE"/>
    <w:lvl w:ilvl="0" w:tplc="80D62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D584A9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1468CD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BE2300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2C0BAD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545B4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C68957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6CEC72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5D273F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4B22EFC"/>
    <w:multiLevelType w:val="multilevel"/>
    <w:tmpl w:val="91C6CA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1"/>
  </w:num>
  <w:num w:numId="5">
    <w:abstractNumId w:val="17"/>
  </w:num>
  <w:num w:numId="6">
    <w:abstractNumId w:val="4"/>
  </w:num>
  <w:num w:numId="7">
    <w:abstractNumId w:val="15"/>
  </w:num>
  <w:num w:numId="8">
    <w:abstractNumId w:val="10"/>
  </w:num>
  <w:num w:numId="9">
    <w:abstractNumId w:val="6"/>
  </w:num>
  <w:num w:numId="10">
    <w:abstractNumId w:val="8"/>
  </w:num>
  <w:num w:numId="11">
    <w:abstractNumId w:val="3"/>
  </w:num>
  <w:num w:numId="12">
    <w:abstractNumId w:val="16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5"/>
  </w:num>
  <w:num w:numId="17">
    <w:abstractNumId w:val="9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4C1"/>
    <w:rsid w:val="0000572B"/>
    <w:rsid w:val="00007661"/>
    <w:rsid w:val="00007C35"/>
    <w:rsid w:val="00007DD2"/>
    <w:rsid w:val="00011603"/>
    <w:rsid w:val="00014EEC"/>
    <w:rsid w:val="000175AB"/>
    <w:rsid w:val="00017721"/>
    <w:rsid w:val="00017F0D"/>
    <w:rsid w:val="00021122"/>
    <w:rsid w:val="000237AA"/>
    <w:rsid w:val="00027481"/>
    <w:rsid w:val="00030440"/>
    <w:rsid w:val="0003125C"/>
    <w:rsid w:val="00032E50"/>
    <w:rsid w:val="00033A03"/>
    <w:rsid w:val="000353BB"/>
    <w:rsid w:val="00036D88"/>
    <w:rsid w:val="00046B06"/>
    <w:rsid w:val="00050AA0"/>
    <w:rsid w:val="00051E0C"/>
    <w:rsid w:val="00053BA7"/>
    <w:rsid w:val="00056F7C"/>
    <w:rsid w:val="00067857"/>
    <w:rsid w:val="00067CA2"/>
    <w:rsid w:val="00067E8C"/>
    <w:rsid w:val="00070BFE"/>
    <w:rsid w:val="00070D6E"/>
    <w:rsid w:val="000712F9"/>
    <w:rsid w:val="0007655C"/>
    <w:rsid w:val="00077428"/>
    <w:rsid w:val="000822FC"/>
    <w:rsid w:val="00082578"/>
    <w:rsid w:val="000852FF"/>
    <w:rsid w:val="00090FD7"/>
    <w:rsid w:val="00097D28"/>
    <w:rsid w:val="000A0120"/>
    <w:rsid w:val="000A17B8"/>
    <w:rsid w:val="000A387E"/>
    <w:rsid w:val="000A38D8"/>
    <w:rsid w:val="000A711A"/>
    <w:rsid w:val="000A7C5C"/>
    <w:rsid w:val="000B016D"/>
    <w:rsid w:val="000B0959"/>
    <w:rsid w:val="000B4D3A"/>
    <w:rsid w:val="000B4D78"/>
    <w:rsid w:val="000B58FA"/>
    <w:rsid w:val="000B5E82"/>
    <w:rsid w:val="000B687E"/>
    <w:rsid w:val="000C1C01"/>
    <w:rsid w:val="000C1E2E"/>
    <w:rsid w:val="000D3E2A"/>
    <w:rsid w:val="000D5C06"/>
    <w:rsid w:val="000E0366"/>
    <w:rsid w:val="000E2F87"/>
    <w:rsid w:val="000F0517"/>
    <w:rsid w:val="000F1434"/>
    <w:rsid w:val="000F1CA0"/>
    <w:rsid w:val="000F315E"/>
    <w:rsid w:val="000F3253"/>
    <w:rsid w:val="00103000"/>
    <w:rsid w:val="00103044"/>
    <w:rsid w:val="0010386E"/>
    <w:rsid w:val="00105ED0"/>
    <w:rsid w:val="00112DAA"/>
    <w:rsid w:val="00124C00"/>
    <w:rsid w:val="00126272"/>
    <w:rsid w:val="00134990"/>
    <w:rsid w:val="0013677F"/>
    <w:rsid w:val="00143A5F"/>
    <w:rsid w:val="001440E9"/>
    <w:rsid w:val="00146C6B"/>
    <w:rsid w:val="00156AEC"/>
    <w:rsid w:val="00160792"/>
    <w:rsid w:val="00160E1E"/>
    <w:rsid w:val="00162876"/>
    <w:rsid w:val="0016591B"/>
    <w:rsid w:val="00166690"/>
    <w:rsid w:val="0017489B"/>
    <w:rsid w:val="001748F3"/>
    <w:rsid w:val="001772B6"/>
    <w:rsid w:val="001804AA"/>
    <w:rsid w:val="00182964"/>
    <w:rsid w:val="0019211F"/>
    <w:rsid w:val="00192E95"/>
    <w:rsid w:val="001A20E1"/>
    <w:rsid w:val="001A2715"/>
    <w:rsid w:val="001A47F9"/>
    <w:rsid w:val="001B1A2B"/>
    <w:rsid w:val="001C023B"/>
    <w:rsid w:val="001C356D"/>
    <w:rsid w:val="001C3FB9"/>
    <w:rsid w:val="001C49F9"/>
    <w:rsid w:val="001C5A0F"/>
    <w:rsid w:val="001E30F8"/>
    <w:rsid w:val="001E5552"/>
    <w:rsid w:val="001E7450"/>
    <w:rsid w:val="001F51A7"/>
    <w:rsid w:val="002013CF"/>
    <w:rsid w:val="00205BDF"/>
    <w:rsid w:val="00212A8E"/>
    <w:rsid w:val="002130E3"/>
    <w:rsid w:val="00215905"/>
    <w:rsid w:val="002161D4"/>
    <w:rsid w:val="00216F04"/>
    <w:rsid w:val="0022009D"/>
    <w:rsid w:val="0022023A"/>
    <w:rsid w:val="00220545"/>
    <w:rsid w:val="00221554"/>
    <w:rsid w:val="00224F88"/>
    <w:rsid w:val="00233E3C"/>
    <w:rsid w:val="00234C46"/>
    <w:rsid w:val="0023734A"/>
    <w:rsid w:val="002376C2"/>
    <w:rsid w:val="002411BB"/>
    <w:rsid w:val="0024145D"/>
    <w:rsid w:val="002431BB"/>
    <w:rsid w:val="00244A26"/>
    <w:rsid w:val="0024698F"/>
    <w:rsid w:val="00250393"/>
    <w:rsid w:val="002503B5"/>
    <w:rsid w:val="00252E13"/>
    <w:rsid w:val="002540E1"/>
    <w:rsid w:val="00257BE8"/>
    <w:rsid w:val="0027362C"/>
    <w:rsid w:val="00274144"/>
    <w:rsid w:val="002770CE"/>
    <w:rsid w:val="002776D8"/>
    <w:rsid w:val="00280ABD"/>
    <w:rsid w:val="00281D94"/>
    <w:rsid w:val="0028677C"/>
    <w:rsid w:val="00294CBF"/>
    <w:rsid w:val="00296574"/>
    <w:rsid w:val="002A0460"/>
    <w:rsid w:val="002A2E7F"/>
    <w:rsid w:val="002A59FE"/>
    <w:rsid w:val="002B0ED8"/>
    <w:rsid w:val="002B2EA6"/>
    <w:rsid w:val="002B6270"/>
    <w:rsid w:val="002C02AE"/>
    <w:rsid w:val="002C4F47"/>
    <w:rsid w:val="002C77D6"/>
    <w:rsid w:val="002D0518"/>
    <w:rsid w:val="002D0D11"/>
    <w:rsid w:val="002D1B13"/>
    <w:rsid w:val="002D328B"/>
    <w:rsid w:val="002E0088"/>
    <w:rsid w:val="002E06A0"/>
    <w:rsid w:val="002E0AC7"/>
    <w:rsid w:val="002E0DA4"/>
    <w:rsid w:val="002E1B5C"/>
    <w:rsid w:val="002E5296"/>
    <w:rsid w:val="002E554D"/>
    <w:rsid w:val="002F04CC"/>
    <w:rsid w:val="002F2B55"/>
    <w:rsid w:val="002F7F97"/>
    <w:rsid w:val="003033A5"/>
    <w:rsid w:val="00303C79"/>
    <w:rsid w:val="00307696"/>
    <w:rsid w:val="003106D4"/>
    <w:rsid w:val="0031547C"/>
    <w:rsid w:val="00317382"/>
    <w:rsid w:val="003174B7"/>
    <w:rsid w:val="0032669B"/>
    <w:rsid w:val="00330B96"/>
    <w:rsid w:val="00340C29"/>
    <w:rsid w:val="00342840"/>
    <w:rsid w:val="003432C5"/>
    <w:rsid w:val="00343A46"/>
    <w:rsid w:val="003456F4"/>
    <w:rsid w:val="003459DB"/>
    <w:rsid w:val="0035053D"/>
    <w:rsid w:val="00354D33"/>
    <w:rsid w:val="00354DA9"/>
    <w:rsid w:val="00363F65"/>
    <w:rsid w:val="0036468D"/>
    <w:rsid w:val="00371004"/>
    <w:rsid w:val="00372EE1"/>
    <w:rsid w:val="00383ECD"/>
    <w:rsid w:val="00395E87"/>
    <w:rsid w:val="003972D0"/>
    <w:rsid w:val="003A440D"/>
    <w:rsid w:val="003A7CA9"/>
    <w:rsid w:val="003B24A3"/>
    <w:rsid w:val="003C20E1"/>
    <w:rsid w:val="003C3195"/>
    <w:rsid w:val="003D5D7B"/>
    <w:rsid w:val="003E3DEB"/>
    <w:rsid w:val="003F4449"/>
    <w:rsid w:val="003F4A7B"/>
    <w:rsid w:val="003F7169"/>
    <w:rsid w:val="003F738A"/>
    <w:rsid w:val="00406128"/>
    <w:rsid w:val="004105F2"/>
    <w:rsid w:val="004134F1"/>
    <w:rsid w:val="004145FA"/>
    <w:rsid w:val="004179F3"/>
    <w:rsid w:val="004207DF"/>
    <w:rsid w:val="0042336B"/>
    <w:rsid w:val="00427036"/>
    <w:rsid w:val="00430DEC"/>
    <w:rsid w:val="00433C79"/>
    <w:rsid w:val="0043715C"/>
    <w:rsid w:val="0044341E"/>
    <w:rsid w:val="00444BBA"/>
    <w:rsid w:val="00444C48"/>
    <w:rsid w:val="00446ED7"/>
    <w:rsid w:val="004473F8"/>
    <w:rsid w:val="004475A8"/>
    <w:rsid w:val="004500FB"/>
    <w:rsid w:val="004503E2"/>
    <w:rsid w:val="00454B3E"/>
    <w:rsid w:val="00461BB9"/>
    <w:rsid w:val="0046366B"/>
    <w:rsid w:val="00473DE7"/>
    <w:rsid w:val="00475281"/>
    <w:rsid w:val="00475E89"/>
    <w:rsid w:val="0048078C"/>
    <w:rsid w:val="0048246C"/>
    <w:rsid w:val="00484C08"/>
    <w:rsid w:val="004856A8"/>
    <w:rsid w:val="00486028"/>
    <w:rsid w:val="00486E63"/>
    <w:rsid w:val="004879F9"/>
    <w:rsid w:val="00490E03"/>
    <w:rsid w:val="0049163C"/>
    <w:rsid w:val="00493573"/>
    <w:rsid w:val="004A0972"/>
    <w:rsid w:val="004A1A80"/>
    <w:rsid w:val="004A1B4C"/>
    <w:rsid w:val="004A2599"/>
    <w:rsid w:val="004A2A7A"/>
    <w:rsid w:val="004A301A"/>
    <w:rsid w:val="004A64FF"/>
    <w:rsid w:val="004B3BE2"/>
    <w:rsid w:val="004C33F0"/>
    <w:rsid w:val="004C3AC4"/>
    <w:rsid w:val="004C5D30"/>
    <w:rsid w:val="004C6F7A"/>
    <w:rsid w:val="004C76C5"/>
    <w:rsid w:val="004D1D50"/>
    <w:rsid w:val="004D2CC5"/>
    <w:rsid w:val="004D5570"/>
    <w:rsid w:val="004E152B"/>
    <w:rsid w:val="004E73C5"/>
    <w:rsid w:val="004E77B3"/>
    <w:rsid w:val="004F5F84"/>
    <w:rsid w:val="0050286F"/>
    <w:rsid w:val="005032DC"/>
    <w:rsid w:val="005044C7"/>
    <w:rsid w:val="005063CE"/>
    <w:rsid w:val="00512311"/>
    <w:rsid w:val="005216D3"/>
    <w:rsid w:val="00521994"/>
    <w:rsid w:val="00524962"/>
    <w:rsid w:val="00524D2B"/>
    <w:rsid w:val="00525C92"/>
    <w:rsid w:val="0053542E"/>
    <w:rsid w:val="00541BAE"/>
    <w:rsid w:val="00542F5A"/>
    <w:rsid w:val="00546ADD"/>
    <w:rsid w:val="005479C3"/>
    <w:rsid w:val="00550059"/>
    <w:rsid w:val="005525C4"/>
    <w:rsid w:val="005536B4"/>
    <w:rsid w:val="005565D2"/>
    <w:rsid w:val="00556DAD"/>
    <w:rsid w:val="005656F5"/>
    <w:rsid w:val="005713E9"/>
    <w:rsid w:val="00571BA6"/>
    <w:rsid w:val="00572EA9"/>
    <w:rsid w:val="00573BD8"/>
    <w:rsid w:val="00574477"/>
    <w:rsid w:val="005755B6"/>
    <w:rsid w:val="0057714E"/>
    <w:rsid w:val="005772AA"/>
    <w:rsid w:val="00577F9E"/>
    <w:rsid w:val="005804BD"/>
    <w:rsid w:val="00580925"/>
    <w:rsid w:val="00580932"/>
    <w:rsid w:val="00583C51"/>
    <w:rsid w:val="00584629"/>
    <w:rsid w:val="0059063F"/>
    <w:rsid w:val="0059269B"/>
    <w:rsid w:val="00594AB2"/>
    <w:rsid w:val="005A053C"/>
    <w:rsid w:val="005A1190"/>
    <w:rsid w:val="005A1C3F"/>
    <w:rsid w:val="005A28DE"/>
    <w:rsid w:val="005A3018"/>
    <w:rsid w:val="005A4212"/>
    <w:rsid w:val="005A7CDC"/>
    <w:rsid w:val="005A7FA6"/>
    <w:rsid w:val="005B156A"/>
    <w:rsid w:val="005B4982"/>
    <w:rsid w:val="005B6CB8"/>
    <w:rsid w:val="005B7BF3"/>
    <w:rsid w:val="005C0C1C"/>
    <w:rsid w:val="005C24CB"/>
    <w:rsid w:val="005C27E2"/>
    <w:rsid w:val="005C30C8"/>
    <w:rsid w:val="005C4470"/>
    <w:rsid w:val="005D0571"/>
    <w:rsid w:val="005D34AF"/>
    <w:rsid w:val="005D57FE"/>
    <w:rsid w:val="005D65DE"/>
    <w:rsid w:val="005D6638"/>
    <w:rsid w:val="005D74C8"/>
    <w:rsid w:val="005E0ED1"/>
    <w:rsid w:val="005E1229"/>
    <w:rsid w:val="005E2C6C"/>
    <w:rsid w:val="005E3F02"/>
    <w:rsid w:val="005E495F"/>
    <w:rsid w:val="005E5033"/>
    <w:rsid w:val="005E69B6"/>
    <w:rsid w:val="005E7940"/>
    <w:rsid w:val="005F0961"/>
    <w:rsid w:val="005F3B75"/>
    <w:rsid w:val="005F6DA4"/>
    <w:rsid w:val="00601B88"/>
    <w:rsid w:val="00615E4B"/>
    <w:rsid w:val="0062146C"/>
    <w:rsid w:val="00621D83"/>
    <w:rsid w:val="00623650"/>
    <w:rsid w:val="006271DF"/>
    <w:rsid w:val="00631B4C"/>
    <w:rsid w:val="006331D1"/>
    <w:rsid w:val="00634A9E"/>
    <w:rsid w:val="006403D1"/>
    <w:rsid w:val="00642BE5"/>
    <w:rsid w:val="0064449A"/>
    <w:rsid w:val="00645FBB"/>
    <w:rsid w:val="006626EA"/>
    <w:rsid w:val="00663E86"/>
    <w:rsid w:val="00664D17"/>
    <w:rsid w:val="0066690D"/>
    <w:rsid w:val="00667479"/>
    <w:rsid w:val="006675B3"/>
    <w:rsid w:val="00675494"/>
    <w:rsid w:val="00676A4B"/>
    <w:rsid w:val="006845D9"/>
    <w:rsid w:val="00684C39"/>
    <w:rsid w:val="0068664C"/>
    <w:rsid w:val="00691727"/>
    <w:rsid w:val="0069318E"/>
    <w:rsid w:val="006A072A"/>
    <w:rsid w:val="006A6AA5"/>
    <w:rsid w:val="006B0E82"/>
    <w:rsid w:val="006B1A08"/>
    <w:rsid w:val="006B1AF2"/>
    <w:rsid w:val="006B2A76"/>
    <w:rsid w:val="006B58E6"/>
    <w:rsid w:val="006C7986"/>
    <w:rsid w:val="006D456F"/>
    <w:rsid w:val="006E0798"/>
    <w:rsid w:val="006E3CD3"/>
    <w:rsid w:val="006E60B6"/>
    <w:rsid w:val="006F22C0"/>
    <w:rsid w:val="006F3CAD"/>
    <w:rsid w:val="006F43C6"/>
    <w:rsid w:val="006F4C6C"/>
    <w:rsid w:val="006F5316"/>
    <w:rsid w:val="006F5460"/>
    <w:rsid w:val="006F5D22"/>
    <w:rsid w:val="00700197"/>
    <w:rsid w:val="00701BC6"/>
    <w:rsid w:val="007161AE"/>
    <w:rsid w:val="007178B1"/>
    <w:rsid w:val="007276DF"/>
    <w:rsid w:val="00731632"/>
    <w:rsid w:val="00731971"/>
    <w:rsid w:val="00740883"/>
    <w:rsid w:val="00741C74"/>
    <w:rsid w:val="00743455"/>
    <w:rsid w:val="00745B9A"/>
    <w:rsid w:val="00747B30"/>
    <w:rsid w:val="00752FFC"/>
    <w:rsid w:val="00763AFF"/>
    <w:rsid w:val="007671E6"/>
    <w:rsid w:val="007674D8"/>
    <w:rsid w:val="0077210F"/>
    <w:rsid w:val="00773F17"/>
    <w:rsid w:val="00781418"/>
    <w:rsid w:val="007825CF"/>
    <w:rsid w:val="007857FB"/>
    <w:rsid w:val="00792E75"/>
    <w:rsid w:val="00794627"/>
    <w:rsid w:val="007A09C9"/>
    <w:rsid w:val="007A26AB"/>
    <w:rsid w:val="007A4711"/>
    <w:rsid w:val="007B25B6"/>
    <w:rsid w:val="007B33AF"/>
    <w:rsid w:val="007B3BB7"/>
    <w:rsid w:val="007B49A0"/>
    <w:rsid w:val="007C1414"/>
    <w:rsid w:val="007C67C4"/>
    <w:rsid w:val="007D0ECC"/>
    <w:rsid w:val="007D6D24"/>
    <w:rsid w:val="007D6E5E"/>
    <w:rsid w:val="007D75FD"/>
    <w:rsid w:val="007E00C3"/>
    <w:rsid w:val="007E0E37"/>
    <w:rsid w:val="007E2567"/>
    <w:rsid w:val="007E31DB"/>
    <w:rsid w:val="007E7B31"/>
    <w:rsid w:val="007F065B"/>
    <w:rsid w:val="007F0CF1"/>
    <w:rsid w:val="007F1319"/>
    <w:rsid w:val="007F58AC"/>
    <w:rsid w:val="007F720B"/>
    <w:rsid w:val="0080259D"/>
    <w:rsid w:val="00806D10"/>
    <w:rsid w:val="008106E0"/>
    <w:rsid w:val="00813C76"/>
    <w:rsid w:val="0082051F"/>
    <w:rsid w:val="00820E8F"/>
    <w:rsid w:val="0082146B"/>
    <w:rsid w:val="00821FBF"/>
    <w:rsid w:val="00822C44"/>
    <w:rsid w:val="00825D4B"/>
    <w:rsid w:val="008272FF"/>
    <w:rsid w:val="00836E13"/>
    <w:rsid w:val="00841CE1"/>
    <w:rsid w:val="0085036D"/>
    <w:rsid w:val="008567CB"/>
    <w:rsid w:val="00857900"/>
    <w:rsid w:val="00863866"/>
    <w:rsid w:val="00870AD3"/>
    <w:rsid w:val="00870F00"/>
    <w:rsid w:val="00871A48"/>
    <w:rsid w:val="008767B7"/>
    <w:rsid w:val="00877361"/>
    <w:rsid w:val="0088029B"/>
    <w:rsid w:val="008804E6"/>
    <w:rsid w:val="00880A01"/>
    <w:rsid w:val="008819B3"/>
    <w:rsid w:val="0088329A"/>
    <w:rsid w:val="00883CEA"/>
    <w:rsid w:val="00883F6E"/>
    <w:rsid w:val="00884EE0"/>
    <w:rsid w:val="00890A82"/>
    <w:rsid w:val="008934CD"/>
    <w:rsid w:val="0089366E"/>
    <w:rsid w:val="00894704"/>
    <w:rsid w:val="008951D9"/>
    <w:rsid w:val="008B6709"/>
    <w:rsid w:val="008B6928"/>
    <w:rsid w:val="008C18D9"/>
    <w:rsid w:val="008C2F60"/>
    <w:rsid w:val="008C34B3"/>
    <w:rsid w:val="008C366D"/>
    <w:rsid w:val="008C5FBB"/>
    <w:rsid w:val="008C7628"/>
    <w:rsid w:val="008D209E"/>
    <w:rsid w:val="008D243D"/>
    <w:rsid w:val="008D5504"/>
    <w:rsid w:val="008E4711"/>
    <w:rsid w:val="008E572A"/>
    <w:rsid w:val="008E6FD7"/>
    <w:rsid w:val="008F1655"/>
    <w:rsid w:val="00905C3C"/>
    <w:rsid w:val="00917F51"/>
    <w:rsid w:val="00925FD0"/>
    <w:rsid w:val="00927A39"/>
    <w:rsid w:val="009304D9"/>
    <w:rsid w:val="00931DB7"/>
    <w:rsid w:val="009360FB"/>
    <w:rsid w:val="009362D5"/>
    <w:rsid w:val="00937A35"/>
    <w:rsid w:val="00941715"/>
    <w:rsid w:val="00943E93"/>
    <w:rsid w:val="009453BE"/>
    <w:rsid w:val="00945E0D"/>
    <w:rsid w:val="009513B4"/>
    <w:rsid w:val="009536A4"/>
    <w:rsid w:val="00953B7A"/>
    <w:rsid w:val="009641E0"/>
    <w:rsid w:val="00965A51"/>
    <w:rsid w:val="00967818"/>
    <w:rsid w:val="00967923"/>
    <w:rsid w:val="00967C5D"/>
    <w:rsid w:val="0097039D"/>
    <w:rsid w:val="0097767D"/>
    <w:rsid w:val="00980A33"/>
    <w:rsid w:val="00990458"/>
    <w:rsid w:val="00996C1B"/>
    <w:rsid w:val="009A1664"/>
    <w:rsid w:val="009A1949"/>
    <w:rsid w:val="009A2F85"/>
    <w:rsid w:val="009B084C"/>
    <w:rsid w:val="009B25EB"/>
    <w:rsid w:val="009B3747"/>
    <w:rsid w:val="009B3E04"/>
    <w:rsid w:val="009C0EA6"/>
    <w:rsid w:val="009C3437"/>
    <w:rsid w:val="009D023F"/>
    <w:rsid w:val="009E0B7E"/>
    <w:rsid w:val="009E134A"/>
    <w:rsid w:val="009E2F49"/>
    <w:rsid w:val="009F15FE"/>
    <w:rsid w:val="009F3463"/>
    <w:rsid w:val="009F4D18"/>
    <w:rsid w:val="009F545A"/>
    <w:rsid w:val="009F6D09"/>
    <w:rsid w:val="00A00D32"/>
    <w:rsid w:val="00A02497"/>
    <w:rsid w:val="00A05446"/>
    <w:rsid w:val="00A05BFD"/>
    <w:rsid w:val="00A05E8C"/>
    <w:rsid w:val="00A0658B"/>
    <w:rsid w:val="00A12E56"/>
    <w:rsid w:val="00A166A8"/>
    <w:rsid w:val="00A206E2"/>
    <w:rsid w:val="00A279D7"/>
    <w:rsid w:val="00A328DA"/>
    <w:rsid w:val="00A33DB1"/>
    <w:rsid w:val="00A43558"/>
    <w:rsid w:val="00A43577"/>
    <w:rsid w:val="00A43A08"/>
    <w:rsid w:val="00A50A8D"/>
    <w:rsid w:val="00A519EB"/>
    <w:rsid w:val="00A51A07"/>
    <w:rsid w:val="00A52E17"/>
    <w:rsid w:val="00A533A1"/>
    <w:rsid w:val="00A567A7"/>
    <w:rsid w:val="00A57EB0"/>
    <w:rsid w:val="00A62913"/>
    <w:rsid w:val="00A63CAD"/>
    <w:rsid w:val="00A7051E"/>
    <w:rsid w:val="00A73964"/>
    <w:rsid w:val="00A7546B"/>
    <w:rsid w:val="00A7755F"/>
    <w:rsid w:val="00A77CC4"/>
    <w:rsid w:val="00A86770"/>
    <w:rsid w:val="00A93810"/>
    <w:rsid w:val="00A95C85"/>
    <w:rsid w:val="00A9674E"/>
    <w:rsid w:val="00A97C8E"/>
    <w:rsid w:val="00AA3D1E"/>
    <w:rsid w:val="00AA5878"/>
    <w:rsid w:val="00AA623D"/>
    <w:rsid w:val="00AA7E3B"/>
    <w:rsid w:val="00AB123D"/>
    <w:rsid w:val="00AB1F21"/>
    <w:rsid w:val="00AB2467"/>
    <w:rsid w:val="00AB482B"/>
    <w:rsid w:val="00AB498E"/>
    <w:rsid w:val="00AB68FB"/>
    <w:rsid w:val="00AB7C45"/>
    <w:rsid w:val="00AC5009"/>
    <w:rsid w:val="00AC7944"/>
    <w:rsid w:val="00AC7AEB"/>
    <w:rsid w:val="00AD1D2D"/>
    <w:rsid w:val="00AD51A1"/>
    <w:rsid w:val="00AD6EE2"/>
    <w:rsid w:val="00AE7AAC"/>
    <w:rsid w:val="00AF3C33"/>
    <w:rsid w:val="00AF4033"/>
    <w:rsid w:val="00AF75C8"/>
    <w:rsid w:val="00B02922"/>
    <w:rsid w:val="00B035A0"/>
    <w:rsid w:val="00B054F4"/>
    <w:rsid w:val="00B11D97"/>
    <w:rsid w:val="00B148E0"/>
    <w:rsid w:val="00B16ED1"/>
    <w:rsid w:val="00B21A7C"/>
    <w:rsid w:val="00B21AF8"/>
    <w:rsid w:val="00B24C28"/>
    <w:rsid w:val="00B31089"/>
    <w:rsid w:val="00B37711"/>
    <w:rsid w:val="00B4291B"/>
    <w:rsid w:val="00B43310"/>
    <w:rsid w:val="00B47D05"/>
    <w:rsid w:val="00B539B3"/>
    <w:rsid w:val="00B55A64"/>
    <w:rsid w:val="00B61B2A"/>
    <w:rsid w:val="00B62A99"/>
    <w:rsid w:val="00B64C60"/>
    <w:rsid w:val="00B66C93"/>
    <w:rsid w:val="00B672D1"/>
    <w:rsid w:val="00B673B8"/>
    <w:rsid w:val="00B7108A"/>
    <w:rsid w:val="00B71732"/>
    <w:rsid w:val="00B7190E"/>
    <w:rsid w:val="00B730D9"/>
    <w:rsid w:val="00B774DC"/>
    <w:rsid w:val="00B829B4"/>
    <w:rsid w:val="00B870F8"/>
    <w:rsid w:val="00B871DB"/>
    <w:rsid w:val="00B93EE5"/>
    <w:rsid w:val="00BB0572"/>
    <w:rsid w:val="00BB3C88"/>
    <w:rsid w:val="00BB4B29"/>
    <w:rsid w:val="00BB6EFE"/>
    <w:rsid w:val="00BC2E73"/>
    <w:rsid w:val="00BC3E2A"/>
    <w:rsid w:val="00BD0FB9"/>
    <w:rsid w:val="00BD101F"/>
    <w:rsid w:val="00BE2A31"/>
    <w:rsid w:val="00BE6C21"/>
    <w:rsid w:val="00BE75E6"/>
    <w:rsid w:val="00BE7ACF"/>
    <w:rsid w:val="00BF0276"/>
    <w:rsid w:val="00BF1C5E"/>
    <w:rsid w:val="00BF5735"/>
    <w:rsid w:val="00BF702B"/>
    <w:rsid w:val="00BF7DFE"/>
    <w:rsid w:val="00C01AB5"/>
    <w:rsid w:val="00C027E2"/>
    <w:rsid w:val="00C028BA"/>
    <w:rsid w:val="00C072AB"/>
    <w:rsid w:val="00C07E92"/>
    <w:rsid w:val="00C10030"/>
    <w:rsid w:val="00C1250D"/>
    <w:rsid w:val="00C143DD"/>
    <w:rsid w:val="00C15669"/>
    <w:rsid w:val="00C160E0"/>
    <w:rsid w:val="00C20379"/>
    <w:rsid w:val="00C2596F"/>
    <w:rsid w:val="00C25FD1"/>
    <w:rsid w:val="00C317A9"/>
    <w:rsid w:val="00C31834"/>
    <w:rsid w:val="00C3386D"/>
    <w:rsid w:val="00C33B4E"/>
    <w:rsid w:val="00C40422"/>
    <w:rsid w:val="00C42B4A"/>
    <w:rsid w:val="00C4350A"/>
    <w:rsid w:val="00C44CC3"/>
    <w:rsid w:val="00C46F0C"/>
    <w:rsid w:val="00C52CEF"/>
    <w:rsid w:val="00C57D21"/>
    <w:rsid w:val="00C60CF4"/>
    <w:rsid w:val="00C65302"/>
    <w:rsid w:val="00C677EC"/>
    <w:rsid w:val="00C74DC1"/>
    <w:rsid w:val="00C74DDA"/>
    <w:rsid w:val="00C765CF"/>
    <w:rsid w:val="00C76623"/>
    <w:rsid w:val="00C81ADD"/>
    <w:rsid w:val="00C83F5B"/>
    <w:rsid w:val="00C83F8A"/>
    <w:rsid w:val="00C858D4"/>
    <w:rsid w:val="00C91ABF"/>
    <w:rsid w:val="00C955AC"/>
    <w:rsid w:val="00CA5417"/>
    <w:rsid w:val="00CB0996"/>
    <w:rsid w:val="00CB12EC"/>
    <w:rsid w:val="00CB21A7"/>
    <w:rsid w:val="00CB2C7D"/>
    <w:rsid w:val="00CB3EE3"/>
    <w:rsid w:val="00CB4402"/>
    <w:rsid w:val="00CB5AB6"/>
    <w:rsid w:val="00CC4D4D"/>
    <w:rsid w:val="00CC7A4C"/>
    <w:rsid w:val="00CD0734"/>
    <w:rsid w:val="00CD08E4"/>
    <w:rsid w:val="00CD187B"/>
    <w:rsid w:val="00CD4295"/>
    <w:rsid w:val="00CD598E"/>
    <w:rsid w:val="00CD6454"/>
    <w:rsid w:val="00CD6A7B"/>
    <w:rsid w:val="00CE1666"/>
    <w:rsid w:val="00CE1B2B"/>
    <w:rsid w:val="00CE3CA9"/>
    <w:rsid w:val="00CF325D"/>
    <w:rsid w:val="00CF40A0"/>
    <w:rsid w:val="00D00A90"/>
    <w:rsid w:val="00D03968"/>
    <w:rsid w:val="00D06EB1"/>
    <w:rsid w:val="00D06F5B"/>
    <w:rsid w:val="00D070EE"/>
    <w:rsid w:val="00D10D03"/>
    <w:rsid w:val="00D1786E"/>
    <w:rsid w:val="00D202C7"/>
    <w:rsid w:val="00D270B8"/>
    <w:rsid w:val="00D30E36"/>
    <w:rsid w:val="00D30F57"/>
    <w:rsid w:val="00D34B6F"/>
    <w:rsid w:val="00D36336"/>
    <w:rsid w:val="00D37D30"/>
    <w:rsid w:val="00D41A47"/>
    <w:rsid w:val="00D45D7D"/>
    <w:rsid w:val="00D4640F"/>
    <w:rsid w:val="00D47B0B"/>
    <w:rsid w:val="00D5232F"/>
    <w:rsid w:val="00D60D97"/>
    <w:rsid w:val="00D62B29"/>
    <w:rsid w:val="00D75E22"/>
    <w:rsid w:val="00D777DD"/>
    <w:rsid w:val="00D82196"/>
    <w:rsid w:val="00D823DE"/>
    <w:rsid w:val="00D82A3C"/>
    <w:rsid w:val="00D86034"/>
    <w:rsid w:val="00D86F17"/>
    <w:rsid w:val="00D87605"/>
    <w:rsid w:val="00D92357"/>
    <w:rsid w:val="00D93573"/>
    <w:rsid w:val="00DA2ED9"/>
    <w:rsid w:val="00DA5065"/>
    <w:rsid w:val="00DA60DE"/>
    <w:rsid w:val="00DB0A45"/>
    <w:rsid w:val="00DB349E"/>
    <w:rsid w:val="00DB7D68"/>
    <w:rsid w:val="00DC75C7"/>
    <w:rsid w:val="00DD0114"/>
    <w:rsid w:val="00DD50C2"/>
    <w:rsid w:val="00DE3F0E"/>
    <w:rsid w:val="00DE69FC"/>
    <w:rsid w:val="00DF2E8D"/>
    <w:rsid w:val="00DF4C6D"/>
    <w:rsid w:val="00DF4D4F"/>
    <w:rsid w:val="00E01957"/>
    <w:rsid w:val="00E02465"/>
    <w:rsid w:val="00E0377C"/>
    <w:rsid w:val="00E03B48"/>
    <w:rsid w:val="00E13832"/>
    <w:rsid w:val="00E24031"/>
    <w:rsid w:val="00E241A7"/>
    <w:rsid w:val="00E26AEF"/>
    <w:rsid w:val="00E27832"/>
    <w:rsid w:val="00E27C79"/>
    <w:rsid w:val="00E27FCC"/>
    <w:rsid w:val="00E32EDE"/>
    <w:rsid w:val="00E33143"/>
    <w:rsid w:val="00E34125"/>
    <w:rsid w:val="00E35285"/>
    <w:rsid w:val="00E36208"/>
    <w:rsid w:val="00E373F0"/>
    <w:rsid w:val="00E37888"/>
    <w:rsid w:val="00E37890"/>
    <w:rsid w:val="00E447AF"/>
    <w:rsid w:val="00E4614A"/>
    <w:rsid w:val="00E512A6"/>
    <w:rsid w:val="00E54C0F"/>
    <w:rsid w:val="00E615D1"/>
    <w:rsid w:val="00E63FF6"/>
    <w:rsid w:val="00E65551"/>
    <w:rsid w:val="00E675A9"/>
    <w:rsid w:val="00E705B6"/>
    <w:rsid w:val="00E75DD7"/>
    <w:rsid w:val="00E80124"/>
    <w:rsid w:val="00E831ED"/>
    <w:rsid w:val="00E86207"/>
    <w:rsid w:val="00E90CAC"/>
    <w:rsid w:val="00E90CB8"/>
    <w:rsid w:val="00EB0271"/>
    <w:rsid w:val="00EB658E"/>
    <w:rsid w:val="00EC1403"/>
    <w:rsid w:val="00EC64AB"/>
    <w:rsid w:val="00ED2D2F"/>
    <w:rsid w:val="00ED4071"/>
    <w:rsid w:val="00ED561F"/>
    <w:rsid w:val="00ED5B63"/>
    <w:rsid w:val="00ED5C9B"/>
    <w:rsid w:val="00EE2D54"/>
    <w:rsid w:val="00EE3669"/>
    <w:rsid w:val="00EF12EB"/>
    <w:rsid w:val="00EF1DBF"/>
    <w:rsid w:val="00EF3289"/>
    <w:rsid w:val="00EF4F9D"/>
    <w:rsid w:val="00EF60FF"/>
    <w:rsid w:val="00F0162D"/>
    <w:rsid w:val="00F01E24"/>
    <w:rsid w:val="00F01F6E"/>
    <w:rsid w:val="00F061B3"/>
    <w:rsid w:val="00F1094D"/>
    <w:rsid w:val="00F1121E"/>
    <w:rsid w:val="00F17ECE"/>
    <w:rsid w:val="00F21C91"/>
    <w:rsid w:val="00F2405A"/>
    <w:rsid w:val="00F247DA"/>
    <w:rsid w:val="00F25D72"/>
    <w:rsid w:val="00F27ECE"/>
    <w:rsid w:val="00F303A5"/>
    <w:rsid w:val="00F364FE"/>
    <w:rsid w:val="00F37A59"/>
    <w:rsid w:val="00F37CE5"/>
    <w:rsid w:val="00F4569A"/>
    <w:rsid w:val="00F5160D"/>
    <w:rsid w:val="00F5237D"/>
    <w:rsid w:val="00F52DFE"/>
    <w:rsid w:val="00F537D3"/>
    <w:rsid w:val="00F54041"/>
    <w:rsid w:val="00F5425F"/>
    <w:rsid w:val="00F66E83"/>
    <w:rsid w:val="00F66EB7"/>
    <w:rsid w:val="00F75F20"/>
    <w:rsid w:val="00F77DB7"/>
    <w:rsid w:val="00F83FDA"/>
    <w:rsid w:val="00F85867"/>
    <w:rsid w:val="00F87451"/>
    <w:rsid w:val="00F90E32"/>
    <w:rsid w:val="00F92E87"/>
    <w:rsid w:val="00F94B93"/>
    <w:rsid w:val="00F95503"/>
    <w:rsid w:val="00F95ACE"/>
    <w:rsid w:val="00FA5B4D"/>
    <w:rsid w:val="00FA5B90"/>
    <w:rsid w:val="00FB30CD"/>
    <w:rsid w:val="00FB36B9"/>
    <w:rsid w:val="00FC05EA"/>
    <w:rsid w:val="00FC3A3E"/>
    <w:rsid w:val="00FC3F32"/>
    <w:rsid w:val="00FD19C5"/>
    <w:rsid w:val="00FD37C8"/>
    <w:rsid w:val="00FE1086"/>
    <w:rsid w:val="00FE464E"/>
    <w:rsid w:val="00FE6485"/>
    <w:rsid w:val="00FF3AF6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272AE0-69FB-4554-AD88-15459263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089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pacing w:val="40"/>
      <w:sz w:val="28"/>
    </w:rPr>
  </w:style>
  <w:style w:type="paragraph" w:styleId="20">
    <w:name w:val="Body Text 2"/>
    <w:basedOn w:val="a"/>
    <w:pPr>
      <w:jc w:val="both"/>
    </w:pPr>
  </w:style>
  <w:style w:type="paragraph" w:customStyle="1" w:styleId="a4">
    <w:name w:val="Заголовок бланка"/>
    <w:next w:val="a5"/>
    <w:autoRedefine/>
    <w:pPr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pPr>
      <w:ind w:left="964"/>
    </w:pPr>
    <w:rPr>
      <w:b/>
      <w:noProof/>
      <w:sz w:val="18"/>
    </w:rPr>
  </w:style>
  <w:style w:type="paragraph" w:styleId="a9">
    <w:name w:val="Title"/>
    <w:basedOn w:val="a"/>
    <w:link w:val="aa"/>
    <w:qFormat/>
    <w:rsid w:val="00303C79"/>
    <w:pPr>
      <w:jc w:val="center"/>
    </w:pPr>
    <w:rPr>
      <w:sz w:val="28"/>
      <w:lang w:val="x-none" w:eastAsia="x-none"/>
    </w:rPr>
  </w:style>
  <w:style w:type="character" w:customStyle="1" w:styleId="aa">
    <w:name w:val="Название Знак"/>
    <w:link w:val="a9"/>
    <w:rsid w:val="00303C79"/>
    <w:rPr>
      <w:sz w:val="28"/>
      <w:lang w:val="x-none" w:eastAsia="x-none"/>
    </w:rPr>
  </w:style>
  <w:style w:type="paragraph" w:styleId="ab">
    <w:name w:val="Balloon Text"/>
    <w:basedOn w:val="a"/>
    <w:link w:val="ac"/>
    <w:rsid w:val="00ED2D2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ED2D2F"/>
    <w:rPr>
      <w:rFonts w:ascii="Segoe UI" w:hAnsi="Segoe UI" w:cs="Segoe UI"/>
      <w:sz w:val="18"/>
      <w:szCs w:val="18"/>
    </w:rPr>
  </w:style>
  <w:style w:type="character" w:customStyle="1" w:styleId="Bodytext">
    <w:name w:val="Body text_"/>
    <w:link w:val="10"/>
    <w:locked/>
    <w:rsid w:val="00D82A3C"/>
    <w:rPr>
      <w:rFonts w:ascii="Arial" w:hAnsi="Arial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D82A3C"/>
    <w:pPr>
      <w:widowControl w:val="0"/>
      <w:shd w:val="clear" w:color="auto" w:fill="FFFFFF"/>
      <w:spacing w:before="60" w:after="60" w:line="240" w:lineRule="atLeast"/>
      <w:jc w:val="both"/>
    </w:pPr>
    <w:rPr>
      <w:rFonts w:ascii="Arial" w:hAnsi="Arial"/>
      <w:sz w:val="23"/>
      <w:szCs w:val="23"/>
    </w:rPr>
  </w:style>
  <w:style w:type="paragraph" w:styleId="ad">
    <w:name w:val="header"/>
    <w:basedOn w:val="a"/>
    <w:link w:val="ae"/>
    <w:uiPriority w:val="99"/>
    <w:rsid w:val="00E2403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E24031"/>
    <w:rPr>
      <w:sz w:val="24"/>
    </w:rPr>
  </w:style>
  <w:style w:type="paragraph" w:styleId="af">
    <w:name w:val="footer"/>
    <w:basedOn w:val="a"/>
    <w:link w:val="af0"/>
    <w:rsid w:val="00E2403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E24031"/>
    <w:rPr>
      <w:sz w:val="24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  <w:rPr>
      <w:rFonts w:ascii="Liberation Serif" w:eastAsia="NSimSun" w:hAnsi="Liberation Serif" w:cs="Lucida Sans"/>
      <w:szCs w:val="24"/>
      <w:lang w:eastAsia="zh-CN" w:bidi="hi-IN"/>
    </w:rPr>
  </w:style>
  <w:style w:type="paragraph" w:customStyle="1" w:styleId="HeaderLeft">
    <w:name w:val="Header Left"/>
    <w:basedOn w:val="ad"/>
    <w:qFormat/>
    <w:pPr>
      <w:suppressLineNumbers/>
      <w:tabs>
        <w:tab w:val="clear" w:pos="4677"/>
        <w:tab w:val="clear" w:pos="9355"/>
        <w:tab w:val="center" w:pos="4819"/>
        <w:tab w:val="right" w:pos="9638"/>
      </w:tabs>
    </w:pPr>
    <w:rPr>
      <w:rFonts w:ascii="Liberation Serif" w:eastAsia="NSimSun" w:hAnsi="Liberation Serif" w:cs="Lucida Sans"/>
      <w:szCs w:val="24"/>
      <w:lang w:eastAsia="zh-CN" w:bidi="hi-IN"/>
    </w:rPr>
  </w:style>
  <w:style w:type="character" w:customStyle="1" w:styleId="af1">
    <w:name w:val="обычный приложения Знак"/>
    <w:basedOn w:val="a0"/>
    <w:qFormat/>
    <w:rPr>
      <w:rFonts w:ascii="Times New Roman" w:eastAsia="Calibri" w:hAnsi="Times New Roman"/>
      <w:b/>
      <w:sz w:val="24"/>
      <w:szCs w:val="24"/>
    </w:rPr>
  </w:style>
  <w:style w:type="character" w:customStyle="1" w:styleId="21">
    <w:name w:val="АР Прил 2 Знак"/>
    <w:basedOn w:val="af1"/>
    <w:qFormat/>
    <w:rPr>
      <w:rFonts w:ascii="Times New Roman" w:eastAsia="Calibri" w:hAnsi="Times New Roman"/>
      <w:b/>
      <w:sz w:val="24"/>
      <w:szCs w:val="24"/>
    </w:rPr>
  </w:style>
  <w:style w:type="paragraph" w:customStyle="1" w:styleId="af2">
    <w:name w:val="обычный приложения"/>
    <w:basedOn w:val="a"/>
    <w:qFormat/>
    <w:pPr>
      <w:jc w:val="center"/>
    </w:pPr>
    <w:rPr>
      <w:rFonts w:eastAsia="Calibri" w:cs="Lucida Sans"/>
      <w:b/>
      <w:szCs w:val="24"/>
      <w:lang w:eastAsia="zh-CN" w:bidi="hi-IN"/>
    </w:rPr>
  </w:style>
  <w:style w:type="paragraph" w:styleId="af3">
    <w:name w:val="List Paragraph"/>
    <w:basedOn w:val="a"/>
    <w:uiPriority w:val="34"/>
    <w:qFormat/>
    <w:rsid w:val="006E0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B6B16-B156-40CC-A76B-BA804F60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0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MaeXtro</dc:creator>
  <dc:description>JU$t bEEn CAPuted!</dc:description>
  <cp:lastModifiedBy>Баркетова Марина Викторовна</cp:lastModifiedBy>
  <cp:revision>2</cp:revision>
  <cp:lastPrinted>2026-04-01T09:17:00Z</cp:lastPrinted>
  <dcterms:created xsi:type="dcterms:W3CDTF">2026-04-07T10:33:00Z</dcterms:created>
  <dcterms:modified xsi:type="dcterms:W3CDTF">2026-04-07T10:33:00Z</dcterms:modified>
</cp:coreProperties>
</file>